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8FEA" w14:textId="77777777" w:rsidR="008E4CF8" w:rsidRPr="008E4CF8" w:rsidRDefault="009350CC" w:rsidP="008E4CF8">
      <w:pPr>
        <w:jc w:val="center"/>
        <w:rPr>
          <w:rFonts w:ascii="Arial" w:eastAsiaTheme="minorEastAsia" w:hAnsi="Arial" w:cs="Arial"/>
          <w:b/>
          <w:bCs/>
          <w:lang w:val="pt-BR" w:eastAsia="gl-ES"/>
        </w:rPr>
      </w:pPr>
      <w:bookmarkStart w:id="0" w:name="_Hlk152251396"/>
      <w:r w:rsidRPr="008E4CF8">
        <w:rPr>
          <w:lang w:val="pt-PT"/>
        </w:rPr>
        <w:t xml:space="preserve"> </w:t>
      </w:r>
      <w:bookmarkEnd w:id="0"/>
      <w:r w:rsidR="008E4CF8" w:rsidRPr="008E4CF8">
        <w:rPr>
          <w:rFonts w:ascii="Arial" w:eastAsiaTheme="minorEastAsia" w:hAnsi="Arial" w:cs="Arial"/>
          <w:b/>
          <w:bCs/>
          <w:lang w:val="pt-BR" w:eastAsia="gl-ES"/>
        </w:rPr>
        <w:t>ANEXO 2</w:t>
      </w:r>
    </w:p>
    <w:p w14:paraId="76C9C86A" w14:textId="77777777" w:rsidR="008E4CF8" w:rsidRPr="008E4CF8" w:rsidRDefault="008E4CF8" w:rsidP="008E4CF8">
      <w:pPr>
        <w:rPr>
          <w:rFonts w:ascii="Arial" w:eastAsiaTheme="minorEastAsia" w:hAnsi="Arial" w:cs="Arial"/>
          <w:b/>
          <w:bCs/>
          <w:sz w:val="20"/>
          <w:szCs w:val="20"/>
          <w:lang w:val="pt-BR" w:eastAsia="gl-ES"/>
        </w:rPr>
      </w:pPr>
      <w:r w:rsidRPr="008E4CF8">
        <w:rPr>
          <w:rFonts w:ascii="Arial" w:eastAsiaTheme="minorEastAsia" w:hAnsi="Arial" w:cs="Arial"/>
          <w:b/>
          <w:bCs/>
          <w:sz w:val="20"/>
          <w:szCs w:val="20"/>
          <w:lang w:val="pt-BR" w:eastAsia="gl-ES"/>
        </w:rPr>
        <w:t>DECLARAÇÃO JURAMENTADA DO SOLICITANTE PARA PALIAR O FOSSO DIGITAL</w:t>
      </w:r>
    </w:p>
    <w:p w14:paraId="361A847E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Sr./Sra. …………………………………………………………………………………………………………………………….</w:t>
      </w:r>
    </w:p>
    <w:p w14:paraId="3259A486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………………., maior de idade, e com DNI/NIE nº………………………………</w:t>
      </w:r>
      <w:proofErr w:type="gramStart"/>
      <w:r w:rsidRPr="008E4CF8">
        <w:rPr>
          <w:rFonts w:eastAsiaTheme="minorEastAsia"/>
          <w:lang w:val="pt-BR" w:eastAsia="gl-ES"/>
        </w:rPr>
        <w:t>…..</w:t>
      </w:r>
      <w:proofErr w:type="gramEnd"/>
      <w:r w:rsidRPr="008E4CF8">
        <w:rPr>
          <w:rFonts w:eastAsiaTheme="minorEastAsia"/>
          <w:lang w:val="pt-BR" w:eastAsia="gl-ES"/>
        </w:rPr>
        <w:t>atuando em seu próprio nome e direito</w:t>
      </w:r>
    </w:p>
    <w:p w14:paraId="34097ED9" w14:textId="77777777" w:rsidR="008E4CF8" w:rsidRPr="008E4CF8" w:rsidRDefault="008E4CF8" w:rsidP="008E4CF8">
      <w:pPr>
        <w:jc w:val="both"/>
        <w:rPr>
          <w:rFonts w:eastAsiaTheme="minorEastAsia"/>
          <w:b/>
          <w:bCs/>
          <w:u w:val="single"/>
          <w:lang w:val="pt-BR" w:eastAsia="gl-ES"/>
        </w:rPr>
      </w:pPr>
      <w:r w:rsidRPr="008E4CF8">
        <w:rPr>
          <w:rFonts w:eastAsiaTheme="minorEastAsia"/>
          <w:b/>
          <w:bCs/>
          <w:u w:val="single"/>
          <w:lang w:val="pt-BR" w:eastAsia="gl-ES"/>
        </w:rPr>
        <w:t>DECLARA:</w:t>
      </w:r>
    </w:p>
    <w:p w14:paraId="6B542053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1.-Que minha renda própria durante 2023(*1) ascende a…………………………euros brutos</w:t>
      </w:r>
      <w:r w:rsidRPr="008E4CF8">
        <w:rPr>
          <w:rFonts w:eastAsiaTheme="minorEastAsia"/>
          <w:sz w:val="20"/>
          <w:szCs w:val="20"/>
          <w:lang w:val="pt-BR" w:eastAsia="gl-ES"/>
        </w:rPr>
        <w:t xml:space="preserve"> (</w:t>
      </w:r>
      <w:r w:rsidRPr="008E4CF8">
        <w:rPr>
          <w:rFonts w:eastAsiaTheme="minorEastAsia"/>
          <w:lang w:val="pt-BR" w:eastAsia="gl-ES"/>
        </w:rPr>
        <w:t>por favor, leia a nota explicativa ao pé de página).</w:t>
      </w:r>
    </w:p>
    <w:p w14:paraId="1568F3A9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 xml:space="preserve">2.-Que a renda de minha unidade familiar, que está integrada pelas pessoas que se indicam a seguir, ascendem a um total bruto anual de……………………………………………………………………euros (é obrigatório indicar esta renda se o sócio/a não está </w:t>
      </w:r>
      <w:proofErr w:type="spellStart"/>
      <w:r w:rsidRPr="008E4CF8">
        <w:rPr>
          <w:rFonts w:eastAsiaTheme="minorEastAsia"/>
          <w:lang w:val="pt-BR" w:eastAsia="gl-ES"/>
        </w:rPr>
        <w:t>independentizado</w:t>
      </w:r>
      <w:proofErr w:type="spellEnd"/>
      <w:r w:rsidRPr="008E4CF8">
        <w:rPr>
          <w:rFonts w:eastAsiaTheme="minorEastAsia"/>
          <w:lang w:val="pt-BR" w:eastAsia="gl-ES"/>
        </w:rPr>
        <w:t xml:space="preserve"> e é economicamente dependente de sua unidade familiar) </w:t>
      </w:r>
    </w:p>
    <w:p w14:paraId="76585642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Minha unidade familiar está composta de (marcar com um x):</w:t>
      </w:r>
    </w:p>
    <w:p w14:paraId="35F22733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…………. Meu cônjuge (indicar nome e apelidos do cônjuge):</w:t>
      </w:r>
    </w:p>
    <w:p w14:paraId="25D6A7DF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…………. Filhos menores de idade (indicar o número deles):</w:t>
      </w:r>
    </w:p>
    <w:p w14:paraId="36F2CF68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…………. Meus pais (indicar se são ambos os progenitores ou somente um deles e seus nomes e apelidos):</w:t>
      </w:r>
    </w:p>
    <w:p w14:paraId="1C0BA7DE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…………. Os pais de meu cônjuge (indicar se são ambos os progenitores ou somente um deles e seus nomes e apelidos):</w:t>
      </w:r>
    </w:p>
    <w:p w14:paraId="0633B662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</w:p>
    <w:p w14:paraId="08E89310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 xml:space="preserve">Em caso de ser economicamente independente e estar </w:t>
      </w:r>
      <w:proofErr w:type="spellStart"/>
      <w:r w:rsidRPr="008E4CF8">
        <w:rPr>
          <w:rFonts w:eastAsiaTheme="minorEastAsia"/>
          <w:lang w:val="pt-BR" w:eastAsia="gl-ES"/>
        </w:rPr>
        <w:t>independentizado</w:t>
      </w:r>
      <w:proofErr w:type="spellEnd"/>
      <w:r w:rsidRPr="008E4CF8">
        <w:rPr>
          <w:rFonts w:eastAsiaTheme="minorEastAsia"/>
          <w:lang w:val="pt-BR" w:eastAsia="gl-ES"/>
        </w:rPr>
        <w:t xml:space="preserve"> e não querer facilitar informação de sua unidade familiar para que </w:t>
      </w:r>
      <w:proofErr w:type="gramStart"/>
      <w:r w:rsidRPr="008E4CF8">
        <w:rPr>
          <w:rFonts w:eastAsiaTheme="minorEastAsia"/>
          <w:lang w:val="pt-BR" w:eastAsia="gl-ES"/>
        </w:rPr>
        <w:t>a mesma</w:t>
      </w:r>
      <w:proofErr w:type="gramEnd"/>
      <w:r w:rsidRPr="008E4CF8">
        <w:rPr>
          <w:rFonts w:eastAsiaTheme="minorEastAsia"/>
          <w:lang w:val="pt-BR" w:eastAsia="gl-ES"/>
        </w:rPr>
        <w:t xml:space="preserve"> seja tida em conta como critério para avaliar sua solicitação marque a seguinte opção:</w:t>
      </w:r>
    </w:p>
    <w:p w14:paraId="5D5E8EE6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…………. NÃO QUERO DECLARAR A RENDA NEM A SITUAÇÃO PESSOAL DE MINHA UNIDADE           FAMILIAR</w:t>
      </w:r>
    </w:p>
    <w:p w14:paraId="0F9CEF57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3.-Que assevera sob sua responsabilidade que toda a informação que facilitar à FUNDAÇÃO SGAE sobre a sua situação económica, pessoal e de sua unidade familiar é correta e veraz e se corresponde com a realidade.</w:t>
      </w:r>
    </w:p>
    <w:p w14:paraId="129691A8" w14:textId="77777777" w:rsidR="008E4CF8" w:rsidRPr="008E4CF8" w:rsidRDefault="008E4CF8" w:rsidP="008E4CF8">
      <w:pPr>
        <w:jc w:val="both"/>
        <w:rPr>
          <w:rFonts w:eastAsiaTheme="minorEastAsia"/>
          <w:u w:val="single"/>
          <w:lang w:val="pt-BR" w:eastAsia="gl-ES"/>
        </w:rPr>
      </w:pPr>
      <w:r w:rsidRPr="008E4CF8">
        <w:rPr>
          <w:rFonts w:eastAsiaTheme="minorEastAsia"/>
          <w:u w:val="single"/>
          <w:lang w:val="pt-BR" w:eastAsia="gl-ES"/>
        </w:rPr>
        <w:t>-------------------------------</w:t>
      </w:r>
    </w:p>
    <w:p w14:paraId="355EA496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(*1) Caso a solicitação se apresente antes de finalizar o ano de 2023 declare a sua renda bruta até a data da solicitação. No caso de apresentar a solicitação em data posterior ao dia 31 de dezembro de 2023 declare a renda própria bruta total de 2023 sem incluir, em nenhum caso, renda de 2024.</w:t>
      </w:r>
    </w:p>
    <w:p w14:paraId="0ADCDE12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lastRenderedPageBreak/>
        <w:t xml:space="preserve">4.-Que aceita que para o caso de que se ponha de manifesto, uma vez concedida a ajuda, que a informação facilitada não é veraz será obrigado/a </w:t>
      </w:r>
      <w:proofErr w:type="spellStart"/>
      <w:r w:rsidRPr="008E4CF8">
        <w:rPr>
          <w:rFonts w:eastAsiaTheme="minorEastAsia"/>
          <w:lang w:val="pt-BR" w:eastAsia="gl-ES"/>
        </w:rPr>
        <w:t>a</w:t>
      </w:r>
      <w:proofErr w:type="spellEnd"/>
      <w:r w:rsidRPr="008E4CF8">
        <w:rPr>
          <w:rFonts w:eastAsiaTheme="minorEastAsia"/>
          <w:lang w:val="pt-BR" w:eastAsia="gl-ES"/>
        </w:rPr>
        <w:t xml:space="preserve"> devolver o valor da ajuda que lhe foi concedida à FUNDAÇÃO SGAE dentro do mês seguinte à notificação que receba desta entidade. No caso de o sócio/a não reembolsar a citada ajuda o beneficiário/a perderá o direito de solicitar qualquer outro tipo de ajuda à FUNDAÇÃO SGAE durante o prazo de quatro anos.</w:t>
      </w:r>
    </w:p>
    <w:p w14:paraId="56400844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 xml:space="preserve">5.-Que de conformidade com o estabelecido no Regulamento (UE) 2016/679, do Parlamento Europeu e do Conselho, de 27 de Abril de 2016, relativo à proteção das pessoas físicas no que diz respeito ao tratamento de seus dados pessoais e disposições complementares </w:t>
      </w:r>
      <w:r w:rsidRPr="008E4CF8">
        <w:rPr>
          <w:rFonts w:eastAsiaTheme="minorEastAsia"/>
          <w:u w:val="single"/>
          <w:lang w:val="pt-BR" w:eastAsia="gl-ES"/>
        </w:rPr>
        <w:t>autorizo e</w:t>
      </w:r>
      <w:r w:rsidRPr="008E4CF8">
        <w:rPr>
          <w:rFonts w:eastAsiaTheme="minorEastAsia"/>
          <w:lang w:val="pt-BR" w:eastAsia="gl-ES"/>
        </w:rPr>
        <w:t xml:space="preserve"> </w:t>
      </w:r>
      <w:r w:rsidRPr="008E4CF8">
        <w:rPr>
          <w:rFonts w:eastAsiaTheme="minorEastAsia"/>
          <w:u w:val="single"/>
          <w:lang w:val="pt-BR" w:eastAsia="gl-ES"/>
        </w:rPr>
        <w:t>consinto</w:t>
      </w:r>
      <w:r w:rsidRPr="008E4CF8">
        <w:rPr>
          <w:rFonts w:eastAsiaTheme="minorEastAsia"/>
          <w:lang w:val="pt-BR" w:eastAsia="gl-ES"/>
        </w:rPr>
        <w:t xml:space="preserve"> à FUNDAÇÃO SGAE o uso de meus dados pessoais (de identidade, de renda, saúde e situação familiar) que eu mesmo/a facilitei com a solicitação da ajuda a somente efeitos de tramitar a petição de ajuda e na medida que resulte necessário para </w:t>
      </w:r>
      <w:proofErr w:type="spellStart"/>
      <w:r w:rsidRPr="008E4CF8">
        <w:rPr>
          <w:rFonts w:eastAsiaTheme="minorEastAsia"/>
          <w:lang w:val="pt-BR" w:eastAsia="gl-ES"/>
        </w:rPr>
        <w:t>tramitá-la</w:t>
      </w:r>
      <w:proofErr w:type="spellEnd"/>
      <w:r w:rsidRPr="008E4CF8">
        <w:rPr>
          <w:rFonts w:eastAsiaTheme="minorEastAsia"/>
          <w:lang w:val="pt-BR" w:eastAsia="gl-ES"/>
        </w:rPr>
        <w:t xml:space="preserve">. Conheço que a FUNDAÇÃO SGAE é uma entidade sem fins lucrativos constituída segundo o direito espanhol devidamente inscrita no Registo de Fundações de Concurso Estatal do Ministério da Justiça com nº 314 e que tem sua sede social na </w:t>
      </w:r>
      <w:proofErr w:type="spellStart"/>
      <w:r w:rsidRPr="008E4CF8">
        <w:rPr>
          <w:rFonts w:eastAsiaTheme="minorEastAsia"/>
          <w:lang w:val="pt-BR" w:eastAsia="gl-ES"/>
        </w:rPr>
        <w:t>calle</w:t>
      </w:r>
      <w:proofErr w:type="spellEnd"/>
      <w:r w:rsidRPr="008E4CF8">
        <w:rPr>
          <w:rFonts w:eastAsiaTheme="minorEastAsia"/>
          <w:lang w:val="pt-BR" w:eastAsia="gl-ES"/>
        </w:rPr>
        <w:t xml:space="preserve"> Bárbara de </w:t>
      </w:r>
      <w:proofErr w:type="spellStart"/>
      <w:r w:rsidRPr="008E4CF8">
        <w:rPr>
          <w:rFonts w:eastAsiaTheme="minorEastAsia"/>
          <w:lang w:val="pt-BR" w:eastAsia="gl-ES"/>
        </w:rPr>
        <w:t>Braganza</w:t>
      </w:r>
      <w:proofErr w:type="spellEnd"/>
      <w:r w:rsidRPr="008E4CF8">
        <w:rPr>
          <w:rFonts w:eastAsiaTheme="minorEastAsia"/>
          <w:lang w:val="pt-BR" w:eastAsia="gl-ES"/>
        </w:rPr>
        <w:t>, nº 7, CEP 28004, Madrid (Espanha)e CIF G-81624736.</w:t>
      </w:r>
    </w:p>
    <w:p w14:paraId="718A0D97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Que igualmente conheço que a FUNDAÇÃO SGAE tem entre seus fins sociais a realização de programas assistenciais em favor dos autores e autoras sociais de SGAE.</w:t>
      </w:r>
    </w:p>
    <w:p w14:paraId="5838417B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 xml:space="preserve">Além disso, fui informado/a de que posso exercitar meus direitos de acesso, retificação, supressão, limitação, oposição, portabilidade e a não ser objeto de decisões individuais de forma automatizada perante a FUNDAÇÃO SGAE dirigindo um escrito aos Serviços jurídicos da Fundação SGAE à sede social da entidade na </w:t>
      </w:r>
      <w:proofErr w:type="spellStart"/>
      <w:r w:rsidRPr="008E4CF8">
        <w:rPr>
          <w:rFonts w:eastAsiaTheme="minorEastAsia"/>
          <w:lang w:val="pt-BR" w:eastAsia="gl-ES"/>
        </w:rPr>
        <w:t>calle</w:t>
      </w:r>
      <w:proofErr w:type="spellEnd"/>
      <w:r w:rsidRPr="008E4CF8">
        <w:rPr>
          <w:rFonts w:eastAsiaTheme="minorEastAsia"/>
          <w:lang w:val="pt-BR" w:eastAsia="gl-ES"/>
        </w:rPr>
        <w:t xml:space="preserve"> Bárbara de </w:t>
      </w:r>
      <w:proofErr w:type="spellStart"/>
      <w:r w:rsidRPr="008E4CF8">
        <w:rPr>
          <w:rFonts w:eastAsiaTheme="minorEastAsia"/>
          <w:lang w:val="pt-BR" w:eastAsia="gl-ES"/>
        </w:rPr>
        <w:t>Braganza</w:t>
      </w:r>
      <w:proofErr w:type="spellEnd"/>
      <w:r w:rsidRPr="008E4CF8">
        <w:rPr>
          <w:rFonts w:eastAsiaTheme="minorEastAsia"/>
          <w:lang w:val="pt-BR" w:eastAsia="gl-ES"/>
        </w:rPr>
        <w:t>, nº 7, CEP 28004, Madrid (Espanha).</w:t>
      </w:r>
    </w:p>
    <w:p w14:paraId="0134ED9E" w14:textId="77777777" w:rsidR="008E4CF8" w:rsidRPr="008E4CF8" w:rsidRDefault="008E4CF8" w:rsidP="008E4CF8">
      <w:pPr>
        <w:jc w:val="both"/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E para que assim conste minha declaração obrigando-me e assumindo tudo o que nela manifesto</w:t>
      </w:r>
    </w:p>
    <w:p w14:paraId="668C8962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b/>
          <w:bCs/>
          <w:lang w:val="pt-BR" w:eastAsia="gl-ES"/>
        </w:rPr>
        <w:t xml:space="preserve">assino a presente declaração </w:t>
      </w:r>
      <w:proofErr w:type="spellStart"/>
      <w:r w:rsidRPr="008E4CF8">
        <w:rPr>
          <w:rFonts w:eastAsiaTheme="minorEastAsia"/>
          <w:b/>
          <w:bCs/>
          <w:lang w:val="pt-BR" w:eastAsia="gl-ES"/>
        </w:rPr>
        <w:t>em</w:t>
      </w:r>
      <w:proofErr w:type="spellEnd"/>
      <w:r w:rsidRPr="008E4CF8">
        <w:rPr>
          <w:rFonts w:eastAsiaTheme="minorEastAsia"/>
          <w:lang w:val="pt-BR" w:eastAsia="gl-ES"/>
        </w:rPr>
        <w:t xml:space="preserve"> …………………</w:t>
      </w:r>
      <w:proofErr w:type="gramStart"/>
      <w:r w:rsidRPr="008E4CF8">
        <w:rPr>
          <w:rFonts w:eastAsiaTheme="minorEastAsia"/>
          <w:lang w:val="pt-BR" w:eastAsia="gl-ES"/>
        </w:rPr>
        <w:t>…..</w:t>
      </w:r>
      <w:proofErr w:type="gramEnd"/>
      <w:r w:rsidRPr="008E4CF8">
        <w:rPr>
          <w:rFonts w:eastAsiaTheme="minorEastAsia"/>
          <w:lang w:val="pt-BR" w:eastAsia="gl-ES"/>
        </w:rPr>
        <w:t>, a…………de………………………de 202......</w:t>
      </w:r>
    </w:p>
    <w:p w14:paraId="387F5D47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  <w:r w:rsidRPr="008E4CF8">
        <w:rPr>
          <w:rFonts w:eastAsiaTheme="minorEastAsia"/>
          <w:lang w:val="pt-BR" w:eastAsia="gl-ES"/>
        </w:rPr>
        <w:t>Assinado:</w:t>
      </w:r>
    </w:p>
    <w:p w14:paraId="092A4895" w14:textId="77777777" w:rsidR="008E4CF8" w:rsidRPr="008E4CF8" w:rsidRDefault="008E4CF8" w:rsidP="008E4CF8">
      <w:pPr>
        <w:rPr>
          <w:rFonts w:eastAsiaTheme="minorEastAsia"/>
          <w:lang w:val="pt-BR" w:eastAsia="gl-ES"/>
        </w:rPr>
      </w:pPr>
    </w:p>
    <w:p w14:paraId="093DD187" w14:textId="362F4329" w:rsidR="00164B27" w:rsidRPr="008E4CF8" w:rsidRDefault="00164B27" w:rsidP="008E4CF8"/>
    <w:sectPr w:rsidR="00164B27" w:rsidRPr="008E4CF8" w:rsidSect="00D77AD8">
      <w:headerReference w:type="default" r:id="rId11"/>
      <w:footerReference w:type="default" r:id="rId12"/>
      <w:type w:val="continuous"/>
      <w:pgSz w:w="11906" w:h="16838"/>
      <w:pgMar w:top="1702" w:right="1701" w:bottom="1276" w:left="1701" w:header="42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309FC" w14:textId="77777777" w:rsidR="006E57A7" w:rsidRDefault="006E57A7" w:rsidP="00CA7B3E">
      <w:pPr>
        <w:spacing w:after="0" w:line="240" w:lineRule="auto"/>
      </w:pPr>
      <w:r>
        <w:separator/>
      </w:r>
    </w:p>
  </w:endnote>
  <w:endnote w:type="continuationSeparator" w:id="0">
    <w:p w14:paraId="27DF050F" w14:textId="77777777" w:rsidR="006E57A7" w:rsidRDefault="006E57A7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F2C1" w14:textId="20F2999B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1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C935A" w14:textId="77777777" w:rsidR="006E57A7" w:rsidRDefault="006E57A7" w:rsidP="00CA7B3E">
      <w:pPr>
        <w:spacing w:after="0" w:line="240" w:lineRule="auto"/>
      </w:pPr>
      <w:r>
        <w:separator/>
      </w:r>
    </w:p>
  </w:footnote>
  <w:footnote w:type="continuationSeparator" w:id="0">
    <w:p w14:paraId="0FEEB7E5" w14:textId="77777777" w:rsidR="006E57A7" w:rsidRDefault="006E57A7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7887" w14:textId="418DA330" w:rsidR="00683F58" w:rsidRDefault="009328B7" w:rsidP="007B74E3">
    <w:pPr>
      <w:pStyle w:val="Encabezado"/>
      <w:jc w:val="right"/>
    </w:pPr>
    <w:r w:rsidRPr="001D25ED">
      <w:rPr>
        <w:noProof/>
      </w:rPr>
      <w:drawing>
        <wp:anchor distT="0" distB="0" distL="114300" distR="114300" simplePos="0" relativeHeight="251663360" behindDoc="0" locked="1" layoutInCell="1" allowOverlap="1" wp14:anchorId="71BA4B31" wp14:editId="1407BC26">
          <wp:simplePos x="0" y="0"/>
          <wp:positionH relativeFrom="margin">
            <wp:posOffset>3642360</wp:posOffset>
          </wp:positionH>
          <wp:positionV relativeFrom="paragraph">
            <wp:posOffset>29210</wp:posOffset>
          </wp:positionV>
          <wp:extent cx="1979930" cy="359410"/>
          <wp:effectExtent l="0" t="0" r="1270" b="2540"/>
          <wp:wrapNone/>
          <wp:docPr id="1" name="0 Imagen" descr="Imagen que contiene monitor, luz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SGAE_pantone282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2AA61C05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6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5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3695">
    <w:abstractNumId w:val="10"/>
  </w:num>
  <w:num w:numId="2" w16cid:durableId="1032075531">
    <w:abstractNumId w:val="2"/>
  </w:num>
  <w:num w:numId="3" w16cid:durableId="2030838995">
    <w:abstractNumId w:val="3"/>
  </w:num>
  <w:num w:numId="4" w16cid:durableId="1448042801">
    <w:abstractNumId w:val="1"/>
  </w:num>
  <w:num w:numId="5" w16cid:durableId="1376084208">
    <w:abstractNumId w:val="16"/>
  </w:num>
  <w:num w:numId="6" w16cid:durableId="184944522">
    <w:abstractNumId w:val="4"/>
  </w:num>
  <w:num w:numId="7" w16cid:durableId="707341549">
    <w:abstractNumId w:val="6"/>
  </w:num>
  <w:num w:numId="8" w16cid:durableId="1293368423">
    <w:abstractNumId w:val="13"/>
  </w:num>
  <w:num w:numId="9" w16cid:durableId="905604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1878349">
    <w:abstractNumId w:val="8"/>
  </w:num>
  <w:num w:numId="11" w16cid:durableId="840697746">
    <w:abstractNumId w:val="15"/>
  </w:num>
  <w:num w:numId="12" w16cid:durableId="1410688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16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9147179">
    <w:abstractNumId w:val="12"/>
  </w:num>
  <w:num w:numId="15" w16cid:durableId="254216433">
    <w:abstractNumId w:val="18"/>
  </w:num>
  <w:num w:numId="16" w16cid:durableId="1416589188">
    <w:abstractNumId w:val="0"/>
  </w:num>
  <w:num w:numId="17" w16cid:durableId="597367997">
    <w:abstractNumId w:val="11"/>
  </w:num>
  <w:num w:numId="18" w16cid:durableId="1297760300">
    <w:abstractNumId w:val="19"/>
  </w:num>
  <w:num w:numId="19" w16cid:durableId="772170029">
    <w:abstractNumId w:val="14"/>
  </w:num>
  <w:num w:numId="20" w16cid:durableId="1382948516">
    <w:abstractNumId w:val="5"/>
  </w:num>
  <w:num w:numId="21" w16cid:durableId="199704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276FA"/>
    <w:rsid w:val="00231B9F"/>
    <w:rsid w:val="002330B5"/>
    <w:rsid w:val="00234E35"/>
    <w:rsid w:val="00242346"/>
    <w:rsid w:val="00245C5E"/>
    <w:rsid w:val="0024745B"/>
    <w:rsid w:val="0025744B"/>
    <w:rsid w:val="00261C36"/>
    <w:rsid w:val="0026582C"/>
    <w:rsid w:val="0027015A"/>
    <w:rsid w:val="00273D1E"/>
    <w:rsid w:val="00283141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6BE6"/>
    <w:rsid w:val="00364513"/>
    <w:rsid w:val="00377089"/>
    <w:rsid w:val="003854EB"/>
    <w:rsid w:val="00386279"/>
    <w:rsid w:val="00392A11"/>
    <w:rsid w:val="003A1140"/>
    <w:rsid w:val="003C0901"/>
    <w:rsid w:val="003C461B"/>
    <w:rsid w:val="003C5567"/>
    <w:rsid w:val="003C690D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6ABC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4742D"/>
    <w:rsid w:val="00660CF4"/>
    <w:rsid w:val="006633BE"/>
    <w:rsid w:val="0067117A"/>
    <w:rsid w:val="0068156F"/>
    <w:rsid w:val="00683F58"/>
    <w:rsid w:val="006B03C7"/>
    <w:rsid w:val="006B513D"/>
    <w:rsid w:val="006C7DEE"/>
    <w:rsid w:val="006D321D"/>
    <w:rsid w:val="006D4FF3"/>
    <w:rsid w:val="006E57A7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C232A"/>
    <w:rsid w:val="008C6AA7"/>
    <w:rsid w:val="008D5107"/>
    <w:rsid w:val="008E4CF8"/>
    <w:rsid w:val="008E5215"/>
    <w:rsid w:val="00902915"/>
    <w:rsid w:val="00903B6D"/>
    <w:rsid w:val="009066CC"/>
    <w:rsid w:val="0091764C"/>
    <w:rsid w:val="00931435"/>
    <w:rsid w:val="009328B7"/>
    <w:rsid w:val="00933E0F"/>
    <w:rsid w:val="009350CC"/>
    <w:rsid w:val="00945DD9"/>
    <w:rsid w:val="00946D5C"/>
    <w:rsid w:val="00954D19"/>
    <w:rsid w:val="00957D83"/>
    <w:rsid w:val="0096558B"/>
    <w:rsid w:val="00976BFB"/>
    <w:rsid w:val="00996F14"/>
    <w:rsid w:val="009A0E8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40225"/>
    <w:rsid w:val="00F4554B"/>
    <w:rsid w:val="00F5305B"/>
    <w:rsid w:val="00F55A88"/>
    <w:rsid w:val="00F56177"/>
    <w:rsid w:val="00F6114E"/>
    <w:rsid w:val="00F870D4"/>
    <w:rsid w:val="00FA1DDB"/>
    <w:rsid w:val="00FB14D7"/>
    <w:rsid w:val="00FC211E"/>
    <w:rsid w:val="00FC5A53"/>
    <w:rsid w:val="00FD5560"/>
    <w:rsid w:val="00FF007E"/>
    <w:rsid w:val="00FF04D1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9350CC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9350CC"/>
  </w:style>
  <w:style w:type="paragraph" w:styleId="Textonotapie">
    <w:name w:val="footnote text"/>
    <w:basedOn w:val="Normal"/>
    <w:link w:val="TextonotapieCar"/>
    <w:uiPriority w:val="99"/>
    <w:semiHidden/>
    <w:unhideWhenUsed/>
    <w:rsid w:val="00935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5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3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87A2CD12-DD68-4730-9245-947CF12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0</TotalTime>
  <Pages>2</Pages>
  <Words>601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2023-04-26T11:46:00Z</cp:lastPrinted>
  <dcterms:created xsi:type="dcterms:W3CDTF">2023-12-04T12:19:00Z</dcterms:created>
  <dcterms:modified xsi:type="dcterms:W3CDTF">2023-12-04T12:19:00Z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