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C33B7" w14:textId="77777777" w:rsidR="00633B50" w:rsidRPr="00633B50" w:rsidRDefault="009350CC" w:rsidP="00633B50">
      <w:pPr>
        <w:spacing w:after="0"/>
        <w:jc w:val="center"/>
        <w:rPr>
          <w:rFonts w:ascii="Arial" w:eastAsiaTheme="minorEastAsia" w:hAnsi="Arial" w:cs="Arial"/>
          <w:lang w:val="gl-ES" w:eastAsia="gl-ES"/>
        </w:rPr>
      </w:pPr>
      <w:bookmarkStart w:id="0" w:name="_Hlk152251396"/>
      <w:r w:rsidRPr="00633B50">
        <w:rPr>
          <w:lang w:val="pt-PT"/>
        </w:rPr>
        <w:t xml:space="preserve"> </w:t>
      </w:r>
      <w:bookmarkEnd w:id="0"/>
      <w:r w:rsidR="00633B50" w:rsidRPr="00633B50">
        <w:rPr>
          <w:rFonts w:ascii="Arial" w:eastAsiaTheme="minorEastAsia" w:hAnsi="Arial" w:cs="Arial"/>
          <w:b/>
          <w:bCs/>
          <w:lang w:val="gl-ES" w:eastAsia="gl-ES"/>
        </w:rPr>
        <w:t>ANEXO 1</w:t>
      </w:r>
    </w:p>
    <w:p w14:paraId="1EB8CF1F" w14:textId="77777777" w:rsidR="00633B50" w:rsidRPr="00633B50" w:rsidRDefault="00633B50" w:rsidP="00633B50">
      <w:pPr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</w:pPr>
      <w:r w:rsidRPr="00633B50">
        <w:rPr>
          <w:rFonts w:eastAsiaTheme="minorEastAsia"/>
          <w:b/>
          <w:bCs/>
          <w:sz w:val="32"/>
          <w:szCs w:val="32"/>
          <w:lang w:val="gl-ES" w:eastAsia="gl-ES"/>
        </w:rPr>
        <w:t xml:space="preserve">         </w:t>
      </w:r>
      <w:proofErr w:type="spellStart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>Solicitação</w:t>
      </w:r>
      <w:proofErr w:type="spellEnd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 xml:space="preserve"> de </w:t>
      </w:r>
      <w:proofErr w:type="spellStart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>ajuda</w:t>
      </w:r>
      <w:proofErr w:type="spellEnd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 xml:space="preserve"> para paliar o </w:t>
      </w:r>
      <w:proofErr w:type="spellStart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>fosso</w:t>
      </w:r>
      <w:proofErr w:type="spellEnd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b/>
          <w:bCs/>
          <w:sz w:val="32"/>
          <w:szCs w:val="32"/>
          <w:lang w:val="gl-ES" w:eastAsia="gl-ES"/>
        </w:rPr>
        <w:t>digital</w:t>
      </w:r>
      <w:proofErr w:type="spellEnd"/>
    </w:p>
    <w:p w14:paraId="32EE915C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proofErr w:type="spellStart"/>
      <w:r w:rsidRPr="00633B50">
        <w:rPr>
          <w:rFonts w:ascii="Arial" w:eastAsiaTheme="minorEastAsia" w:hAnsi="Arial" w:cs="Arial"/>
          <w:lang w:val="gl-ES" w:eastAsia="gl-ES"/>
        </w:rPr>
        <w:t>Em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>…………………………….a………..de……………………202…</w:t>
      </w:r>
    </w:p>
    <w:p w14:paraId="054B39A3" w14:textId="77777777" w:rsidR="00633B50" w:rsidRPr="00633B50" w:rsidRDefault="00633B50" w:rsidP="00633B50">
      <w:pPr>
        <w:rPr>
          <w:rFonts w:ascii="Arial" w:eastAsiaTheme="minorEastAsia" w:hAnsi="Arial" w:cs="Arial"/>
          <w:b/>
          <w:bCs/>
          <w:lang w:val="gl-ES" w:eastAsia="gl-ES"/>
        </w:rPr>
      </w:pPr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Dados do solicitante (os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assinalados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com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*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são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obrigatórios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>):</w:t>
      </w:r>
    </w:p>
    <w:p w14:paraId="31EED312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*Nome:</w:t>
      </w:r>
    </w:p>
    <w:p w14:paraId="32241D80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*Apelidos:</w:t>
      </w:r>
    </w:p>
    <w:p w14:paraId="2E8C87AD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*Idade:</w:t>
      </w:r>
    </w:p>
    <w:p w14:paraId="603DB8F5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*Nº Documento de identidade:</w:t>
      </w:r>
    </w:p>
    <w:p w14:paraId="3AED894A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Endereço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>:</w:t>
      </w:r>
    </w:p>
    <w:p w14:paraId="45B8A024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*Cidade:</w:t>
      </w:r>
    </w:p>
    <w:p w14:paraId="56E47120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Província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>:</w:t>
      </w:r>
    </w:p>
    <w:p w14:paraId="14D4AF9F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*País:</w:t>
      </w:r>
    </w:p>
    <w:p w14:paraId="3E6215D1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*Código Postal:</w:t>
      </w:r>
    </w:p>
    <w:p w14:paraId="53EBCF76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*Telefone:</w:t>
      </w:r>
    </w:p>
    <w:p w14:paraId="1882C839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Fax</w:t>
      </w:r>
    </w:p>
    <w:p w14:paraId="6C47EAD3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>E-mail:</w:t>
      </w:r>
    </w:p>
    <w:p w14:paraId="1E08A2BB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 xml:space="preserve">*Número de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sócio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SGAE:</w:t>
      </w:r>
    </w:p>
    <w:p w14:paraId="4C579FFF" w14:textId="77777777" w:rsidR="00633B50" w:rsidRPr="00633B50" w:rsidRDefault="00633B50" w:rsidP="00633B50">
      <w:pPr>
        <w:rPr>
          <w:rFonts w:ascii="Arial" w:eastAsiaTheme="minorEastAsia" w:hAnsi="Arial" w:cs="Arial"/>
          <w:b/>
          <w:bCs/>
          <w:lang w:val="gl-ES" w:eastAsia="gl-ES"/>
        </w:rPr>
      </w:pP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Razão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da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solicitação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: (campo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obrigatório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>):</w:t>
      </w:r>
    </w:p>
    <w:p w14:paraId="58A1DF17" w14:textId="77777777" w:rsidR="00633B50" w:rsidRPr="00633B50" w:rsidRDefault="00633B50" w:rsidP="00633B50">
      <w:pPr>
        <w:jc w:val="both"/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 xml:space="preserve">Marque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com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um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x a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opção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para a que solicita a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ajuda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>:</w:t>
      </w:r>
    </w:p>
    <w:p w14:paraId="54F84CF2" w14:textId="77777777" w:rsidR="00633B50" w:rsidRPr="00633B50" w:rsidRDefault="00633B50" w:rsidP="00633B50">
      <w:pPr>
        <w:jc w:val="both"/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 xml:space="preserve">-   Compra de equipamentos informáticos (computadores,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tablets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,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impressoras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,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telemóveis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>).</w:t>
      </w:r>
    </w:p>
    <w:p w14:paraId="54ACC6B7" w14:textId="77777777" w:rsidR="00633B50" w:rsidRPr="00633B50" w:rsidRDefault="00633B50" w:rsidP="00633B50">
      <w:pPr>
        <w:jc w:val="both"/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 xml:space="preserve">-       Compra de software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profissional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para a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criação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de obras.</w:t>
      </w:r>
    </w:p>
    <w:p w14:paraId="03503C6A" w14:textId="77777777" w:rsidR="00633B50" w:rsidRPr="00633B50" w:rsidRDefault="00633B50" w:rsidP="00633B50">
      <w:pPr>
        <w:jc w:val="both"/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 xml:space="preserve">-       Pagamento de matrículas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em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cursos de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formação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de destrezas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digitais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>.</w:t>
      </w:r>
    </w:p>
    <w:p w14:paraId="382A717F" w14:textId="77777777" w:rsidR="00633B50" w:rsidRPr="00633B50" w:rsidRDefault="00633B50" w:rsidP="00633B50">
      <w:pPr>
        <w:jc w:val="both"/>
        <w:rPr>
          <w:rFonts w:ascii="Arial" w:eastAsiaTheme="minorEastAsia" w:hAnsi="Arial" w:cs="Arial"/>
          <w:lang w:val="gl-ES" w:eastAsia="gl-ES"/>
        </w:rPr>
      </w:pPr>
      <w:r w:rsidRPr="00633B50">
        <w:rPr>
          <w:rFonts w:ascii="Arial" w:eastAsiaTheme="minorEastAsia" w:hAnsi="Arial" w:cs="Arial"/>
          <w:lang w:val="gl-ES" w:eastAsia="gl-ES"/>
        </w:rPr>
        <w:t xml:space="preserve">(Lembre-se de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juntar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a esta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solicitação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um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escrito no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qual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deve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detalhar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o curso, equipamento e/ou software para o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qual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se solicita a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ajuda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com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descrição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pormenorizada do curso, equipamento ou software,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bem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como o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orçamento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de custo do mesmo).</w:t>
      </w:r>
    </w:p>
    <w:p w14:paraId="4F50D773" w14:textId="77777777" w:rsidR="00633B50" w:rsidRPr="00633B50" w:rsidRDefault="00633B50" w:rsidP="00633B50">
      <w:pPr>
        <w:rPr>
          <w:rFonts w:ascii="Arial" w:eastAsiaTheme="minorEastAsia" w:hAnsi="Arial" w:cs="Arial"/>
          <w:b/>
          <w:bCs/>
          <w:lang w:val="gl-ES" w:eastAsia="gl-ES"/>
        </w:rPr>
      </w:pPr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Solicita que se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tenha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em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conta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sua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situação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de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deficiência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ou a de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um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dos membros de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sua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unidade familiar? (marcar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com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</w:t>
      </w: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um</w:t>
      </w:r>
      <w:proofErr w:type="spellEnd"/>
      <w:r w:rsidRPr="00633B50">
        <w:rPr>
          <w:rFonts w:ascii="Arial" w:eastAsiaTheme="minorEastAsia" w:hAnsi="Arial" w:cs="Arial"/>
          <w:b/>
          <w:bCs/>
          <w:lang w:val="gl-ES" w:eastAsia="gl-ES"/>
        </w:rPr>
        <w:t xml:space="preserve"> “X”)</w:t>
      </w:r>
    </w:p>
    <w:p w14:paraId="6B663E1A" w14:textId="77777777" w:rsidR="00633B50" w:rsidRPr="00633B50" w:rsidRDefault="00633B50" w:rsidP="00633B50">
      <w:pPr>
        <w:rPr>
          <w:rFonts w:ascii="Arial" w:eastAsiaTheme="minorEastAsia" w:hAnsi="Arial" w:cs="Arial"/>
          <w:b/>
          <w:bCs/>
          <w:lang w:val="gl-ES" w:eastAsia="gl-ES"/>
        </w:rPr>
      </w:pPr>
      <w:r w:rsidRPr="00633B50">
        <w:rPr>
          <w:rFonts w:ascii="Arial" w:eastAsiaTheme="minorEastAsia" w:hAnsi="Arial" w:cs="Arial"/>
          <w:b/>
          <w:bCs/>
          <w:lang w:val="gl-ES" w:eastAsia="gl-ES"/>
        </w:rPr>
        <w:t>No</w:t>
      </w:r>
    </w:p>
    <w:p w14:paraId="4C6957CB" w14:textId="77777777" w:rsidR="00633B50" w:rsidRPr="00633B50" w:rsidRDefault="00633B50" w:rsidP="00633B50">
      <w:pPr>
        <w:rPr>
          <w:rFonts w:ascii="Arial" w:eastAsiaTheme="minorEastAsia" w:hAnsi="Arial" w:cs="Arial"/>
          <w:lang w:val="gl-ES" w:eastAsia="gl-ES"/>
        </w:rPr>
      </w:pP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Sim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(neste caso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deverá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fornecer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junto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à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solicitação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a </w:t>
      </w:r>
      <w:proofErr w:type="spellStart"/>
      <w:r w:rsidRPr="00633B50">
        <w:rPr>
          <w:rFonts w:ascii="Arial" w:eastAsiaTheme="minorEastAsia" w:hAnsi="Arial" w:cs="Arial"/>
          <w:lang w:val="gl-ES" w:eastAsia="gl-ES"/>
        </w:rPr>
        <w:t>documentação</w:t>
      </w:r>
      <w:proofErr w:type="spellEnd"/>
      <w:r w:rsidRPr="00633B50">
        <w:rPr>
          <w:rFonts w:ascii="Arial" w:eastAsiaTheme="minorEastAsia" w:hAnsi="Arial" w:cs="Arial"/>
          <w:lang w:val="gl-ES" w:eastAsia="gl-ES"/>
        </w:rPr>
        <w:t xml:space="preserve"> indicada nos regulamentos)</w:t>
      </w:r>
    </w:p>
    <w:p w14:paraId="4E8D43E2" w14:textId="77777777" w:rsidR="00633B50" w:rsidRDefault="00633B50" w:rsidP="00633B50">
      <w:pPr>
        <w:rPr>
          <w:rFonts w:ascii="Arial" w:eastAsiaTheme="minorEastAsia" w:hAnsi="Arial" w:cs="Arial"/>
          <w:b/>
          <w:bCs/>
          <w:lang w:val="gl-ES" w:eastAsia="gl-ES"/>
        </w:rPr>
      </w:pPr>
      <w:proofErr w:type="spellStart"/>
      <w:r w:rsidRPr="00633B50">
        <w:rPr>
          <w:rFonts w:ascii="Arial" w:eastAsiaTheme="minorEastAsia" w:hAnsi="Arial" w:cs="Arial"/>
          <w:b/>
          <w:bCs/>
          <w:lang w:val="gl-ES" w:eastAsia="gl-ES"/>
        </w:rPr>
        <w:t>Assinado:</w:t>
      </w:r>
      <w:proofErr w:type="spellEnd"/>
    </w:p>
    <w:p w14:paraId="093DD187" w14:textId="64423B0E" w:rsidR="00164B27" w:rsidRPr="00633B50" w:rsidRDefault="00633B50" w:rsidP="00633B50">
      <w:pPr>
        <w:rPr>
          <w:lang w:val="gl-ES"/>
        </w:rPr>
      </w:pPr>
      <w:r w:rsidRPr="00633B50">
        <w:rPr>
          <w:rFonts w:ascii="Arial" w:eastAsiaTheme="minorEastAsia" w:hAnsi="Arial" w:cs="Arial"/>
          <w:b/>
          <w:bCs/>
          <w:sz w:val="18"/>
          <w:szCs w:val="18"/>
          <w:u w:val="single"/>
          <w:lang w:val="gl-ES" w:eastAsia="gl-ES"/>
        </w:rPr>
        <w:t>ATENÇÃO</w:t>
      </w:r>
      <w:r w:rsidRPr="00633B50">
        <w:rPr>
          <w:rFonts w:ascii="Arial" w:eastAsiaTheme="minorEastAsia" w:hAnsi="Arial" w:cs="Arial"/>
          <w:b/>
          <w:bCs/>
          <w:sz w:val="18"/>
          <w:szCs w:val="18"/>
          <w:lang w:val="gl-ES" w:eastAsia="gl-ES"/>
        </w:rPr>
        <w:t>: LEIA ATENTAMENTE OS REGULAMENTOS DA AJUDA E ACOMPANHE ESTA SOLICITAÇÃO COM TODA A DOCUMENTAÇÃO ESPECIFICADA NOS REGULAMENTOS</w:t>
      </w:r>
    </w:p>
    <w:sectPr w:rsidR="00164B27" w:rsidRPr="00633B50" w:rsidSect="00633B50">
      <w:headerReference w:type="default" r:id="rId11"/>
      <w:footerReference w:type="default" r:id="rId12"/>
      <w:type w:val="continuous"/>
      <w:pgSz w:w="11906" w:h="16838"/>
      <w:pgMar w:top="1135" w:right="707" w:bottom="142" w:left="1701" w:header="426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9CB04" w14:textId="77777777" w:rsidR="00684F49" w:rsidRDefault="00684F49" w:rsidP="00CA7B3E">
      <w:pPr>
        <w:spacing w:after="0" w:line="240" w:lineRule="auto"/>
      </w:pPr>
      <w:r>
        <w:separator/>
      </w:r>
    </w:p>
  </w:endnote>
  <w:endnote w:type="continuationSeparator" w:id="0">
    <w:p w14:paraId="40492949" w14:textId="77777777" w:rsidR="00684F49" w:rsidRDefault="00684F49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F2C1" w14:textId="20F2999B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376201308" name="Imagen 376201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5B308" w14:textId="77777777" w:rsidR="00684F49" w:rsidRDefault="00684F49" w:rsidP="00CA7B3E">
      <w:pPr>
        <w:spacing w:after="0" w:line="240" w:lineRule="auto"/>
      </w:pPr>
      <w:r>
        <w:separator/>
      </w:r>
    </w:p>
  </w:footnote>
  <w:footnote w:type="continuationSeparator" w:id="0">
    <w:p w14:paraId="3FD18ADE" w14:textId="77777777" w:rsidR="00684F49" w:rsidRDefault="00684F49" w:rsidP="00CA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7887" w14:textId="418DA330" w:rsidR="00683F58" w:rsidRDefault="009328B7" w:rsidP="007B74E3">
    <w:pPr>
      <w:pStyle w:val="Encabezado"/>
      <w:jc w:val="right"/>
    </w:pPr>
    <w:r w:rsidRPr="001D25ED">
      <w:rPr>
        <w:noProof/>
      </w:rPr>
      <w:drawing>
        <wp:anchor distT="0" distB="0" distL="114300" distR="114300" simplePos="0" relativeHeight="251663360" behindDoc="0" locked="1" layoutInCell="1" allowOverlap="1" wp14:anchorId="71BA4B31" wp14:editId="1407BC26">
          <wp:simplePos x="0" y="0"/>
          <wp:positionH relativeFrom="margin">
            <wp:posOffset>3642360</wp:posOffset>
          </wp:positionH>
          <wp:positionV relativeFrom="paragraph">
            <wp:posOffset>29210</wp:posOffset>
          </wp:positionV>
          <wp:extent cx="1979930" cy="359410"/>
          <wp:effectExtent l="0" t="0" r="1270" b="2540"/>
          <wp:wrapNone/>
          <wp:docPr id="620241265" name="Imagen 620241265" descr="Imagen que contiene monitor, luz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SGAE_pantone282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2AA61C05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6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5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863695">
    <w:abstractNumId w:val="10"/>
  </w:num>
  <w:num w:numId="2" w16cid:durableId="1032075531">
    <w:abstractNumId w:val="2"/>
  </w:num>
  <w:num w:numId="3" w16cid:durableId="2030838995">
    <w:abstractNumId w:val="3"/>
  </w:num>
  <w:num w:numId="4" w16cid:durableId="1448042801">
    <w:abstractNumId w:val="1"/>
  </w:num>
  <w:num w:numId="5" w16cid:durableId="1376084208">
    <w:abstractNumId w:val="16"/>
  </w:num>
  <w:num w:numId="6" w16cid:durableId="184944522">
    <w:abstractNumId w:val="4"/>
  </w:num>
  <w:num w:numId="7" w16cid:durableId="707341549">
    <w:abstractNumId w:val="6"/>
  </w:num>
  <w:num w:numId="8" w16cid:durableId="1293368423">
    <w:abstractNumId w:val="13"/>
  </w:num>
  <w:num w:numId="9" w16cid:durableId="905604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1878349">
    <w:abstractNumId w:val="8"/>
  </w:num>
  <w:num w:numId="11" w16cid:durableId="840697746">
    <w:abstractNumId w:val="15"/>
  </w:num>
  <w:num w:numId="12" w16cid:durableId="1410688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616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9147179">
    <w:abstractNumId w:val="12"/>
  </w:num>
  <w:num w:numId="15" w16cid:durableId="254216433">
    <w:abstractNumId w:val="18"/>
  </w:num>
  <w:num w:numId="16" w16cid:durableId="1416589188">
    <w:abstractNumId w:val="0"/>
  </w:num>
  <w:num w:numId="17" w16cid:durableId="597367997">
    <w:abstractNumId w:val="11"/>
  </w:num>
  <w:num w:numId="18" w16cid:durableId="1297760300">
    <w:abstractNumId w:val="19"/>
  </w:num>
  <w:num w:numId="19" w16cid:durableId="772170029">
    <w:abstractNumId w:val="14"/>
  </w:num>
  <w:num w:numId="20" w16cid:durableId="1382948516">
    <w:abstractNumId w:val="5"/>
  </w:num>
  <w:num w:numId="21" w16cid:durableId="199704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25ED"/>
    <w:rsid w:val="001D4B3E"/>
    <w:rsid w:val="001F7D12"/>
    <w:rsid w:val="00200532"/>
    <w:rsid w:val="002122DC"/>
    <w:rsid w:val="002276FA"/>
    <w:rsid w:val="00231B9F"/>
    <w:rsid w:val="002330B5"/>
    <w:rsid w:val="00234E35"/>
    <w:rsid w:val="00242346"/>
    <w:rsid w:val="00245C5E"/>
    <w:rsid w:val="0024745B"/>
    <w:rsid w:val="0025744B"/>
    <w:rsid w:val="00261C36"/>
    <w:rsid w:val="0026582C"/>
    <w:rsid w:val="0027015A"/>
    <w:rsid w:val="00273D1E"/>
    <w:rsid w:val="00283141"/>
    <w:rsid w:val="0028779D"/>
    <w:rsid w:val="002A5001"/>
    <w:rsid w:val="002A5E18"/>
    <w:rsid w:val="002B278B"/>
    <w:rsid w:val="002C0C2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6BE6"/>
    <w:rsid w:val="00364513"/>
    <w:rsid w:val="00377089"/>
    <w:rsid w:val="003854EB"/>
    <w:rsid w:val="00386279"/>
    <w:rsid w:val="00392A11"/>
    <w:rsid w:val="003A1140"/>
    <w:rsid w:val="003C0901"/>
    <w:rsid w:val="003C461B"/>
    <w:rsid w:val="003C5567"/>
    <w:rsid w:val="003C690D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761D"/>
    <w:rsid w:val="00440532"/>
    <w:rsid w:val="00451FDB"/>
    <w:rsid w:val="00453A66"/>
    <w:rsid w:val="00454E4E"/>
    <w:rsid w:val="00460221"/>
    <w:rsid w:val="0046058A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6ABC"/>
    <w:rsid w:val="005C36EF"/>
    <w:rsid w:val="005E3F6F"/>
    <w:rsid w:val="005F7A03"/>
    <w:rsid w:val="006042B1"/>
    <w:rsid w:val="0061468A"/>
    <w:rsid w:val="00614CB0"/>
    <w:rsid w:val="00620FAD"/>
    <w:rsid w:val="00633B50"/>
    <w:rsid w:val="00637269"/>
    <w:rsid w:val="00642136"/>
    <w:rsid w:val="006437D8"/>
    <w:rsid w:val="006464B3"/>
    <w:rsid w:val="0064742D"/>
    <w:rsid w:val="00660CF4"/>
    <w:rsid w:val="006633BE"/>
    <w:rsid w:val="0067117A"/>
    <w:rsid w:val="0068156F"/>
    <w:rsid w:val="00683F58"/>
    <w:rsid w:val="00684F49"/>
    <w:rsid w:val="006B03C7"/>
    <w:rsid w:val="006B513D"/>
    <w:rsid w:val="006C7DEE"/>
    <w:rsid w:val="006D321D"/>
    <w:rsid w:val="006D4FF3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8464A"/>
    <w:rsid w:val="007865EC"/>
    <w:rsid w:val="00791741"/>
    <w:rsid w:val="00795634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676C"/>
    <w:rsid w:val="00876E91"/>
    <w:rsid w:val="008773DC"/>
    <w:rsid w:val="00893FBB"/>
    <w:rsid w:val="0089592D"/>
    <w:rsid w:val="008C232A"/>
    <w:rsid w:val="008C6AA7"/>
    <w:rsid w:val="008D5107"/>
    <w:rsid w:val="008E5215"/>
    <w:rsid w:val="00902915"/>
    <w:rsid w:val="00903B6D"/>
    <w:rsid w:val="009066CC"/>
    <w:rsid w:val="0091764C"/>
    <w:rsid w:val="00931435"/>
    <w:rsid w:val="009328B7"/>
    <w:rsid w:val="00933E0F"/>
    <w:rsid w:val="009350CC"/>
    <w:rsid w:val="00945DD9"/>
    <w:rsid w:val="00946D5C"/>
    <w:rsid w:val="00954D19"/>
    <w:rsid w:val="00957D83"/>
    <w:rsid w:val="0096558B"/>
    <w:rsid w:val="00976BFB"/>
    <w:rsid w:val="00996F14"/>
    <w:rsid w:val="009A0E8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3DB5"/>
    <w:rsid w:val="00B50E5E"/>
    <w:rsid w:val="00B548AD"/>
    <w:rsid w:val="00B65528"/>
    <w:rsid w:val="00B67CF0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40225"/>
    <w:rsid w:val="00F4554B"/>
    <w:rsid w:val="00F5305B"/>
    <w:rsid w:val="00F55A88"/>
    <w:rsid w:val="00F56177"/>
    <w:rsid w:val="00F6114E"/>
    <w:rsid w:val="00F870D4"/>
    <w:rsid w:val="00FA1DDB"/>
    <w:rsid w:val="00FB14D7"/>
    <w:rsid w:val="00FC211E"/>
    <w:rsid w:val="00FC5A53"/>
    <w:rsid w:val="00FD5560"/>
    <w:rsid w:val="00FF007E"/>
    <w:rsid w:val="00FF04D1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9350CC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9350CC"/>
  </w:style>
  <w:style w:type="paragraph" w:styleId="Textonotapie">
    <w:name w:val="footnote text"/>
    <w:basedOn w:val="Normal"/>
    <w:link w:val="TextonotapieCar"/>
    <w:uiPriority w:val="99"/>
    <w:semiHidden/>
    <w:unhideWhenUsed/>
    <w:rsid w:val="009350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350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35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4.xml><?xml version="1.0" encoding="utf-8"?>
<ds:datastoreItem xmlns:ds="http://schemas.openxmlformats.org/officeDocument/2006/customXml" ds:itemID="{87A2CD12-DD68-4730-9245-947CF127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0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Castillo Zurita</dc:creator>
  <cp:lastModifiedBy>Angela Gomez Melero</cp:lastModifiedBy>
  <cp:revision>2</cp:revision>
  <cp:lastPrinted>2023-04-26T11:46:00Z</cp:lastPrinted>
  <dcterms:created xsi:type="dcterms:W3CDTF">2023-12-04T12:18:00Z</dcterms:created>
  <dcterms:modified xsi:type="dcterms:W3CDTF">2023-12-04T12:18:00Z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