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C4668C" w14:textId="77777777" w:rsidR="00A1053B" w:rsidRPr="00A1053B" w:rsidRDefault="009350CC" w:rsidP="00A1053B">
      <w:pPr>
        <w:jc w:val="center"/>
        <w:rPr>
          <w:rFonts w:ascii="Arial" w:eastAsiaTheme="minorEastAsia" w:hAnsi="Arial" w:cs="Arial"/>
          <w:b/>
          <w:lang w:val="pt-PT" w:eastAsia="gl-ES"/>
        </w:rPr>
      </w:pPr>
      <w:bookmarkStart w:id="0" w:name="_Hlk152251396"/>
      <w:r w:rsidRPr="00A1053B">
        <w:rPr>
          <w:lang w:val="pt-PT"/>
        </w:rPr>
        <w:t xml:space="preserve"> </w:t>
      </w:r>
      <w:bookmarkEnd w:id="0"/>
      <w:r w:rsidR="00A1053B" w:rsidRPr="00A1053B">
        <w:rPr>
          <w:rFonts w:ascii="Arial" w:eastAsiaTheme="minorEastAsia" w:hAnsi="Arial" w:cs="Arial"/>
          <w:b/>
          <w:bCs/>
          <w:lang w:val="gl" w:eastAsia="gl-ES"/>
        </w:rPr>
        <w:t>ANEXO 2</w:t>
      </w:r>
    </w:p>
    <w:p w14:paraId="3C9EE0FA" w14:textId="77777777" w:rsidR="00A1053B" w:rsidRPr="00A1053B" w:rsidRDefault="00A1053B" w:rsidP="00A1053B">
      <w:pPr>
        <w:jc w:val="center"/>
        <w:rPr>
          <w:rFonts w:ascii="Arial" w:eastAsiaTheme="minorEastAsia" w:hAnsi="Arial" w:cs="Arial"/>
          <w:b/>
          <w:lang w:val="pt-PT" w:eastAsia="gl-ES"/>
        </w:rPr>
      </w:pPr>
      <w:r w:rsidRPr="00A1053B">
        <w:rPr>
          <w:rFonts w:ascii="Arial" w:eastAsiaTheme="minorEastAsia" w:hAnsi="Arial" w:cs="Arial"/>
          <w:b/>
          <w:bCs/>
          <w:lang w:val="gl" w:eastAsia="gl-ES"/>
        </w:rPr>
        <w:t>DECLARACIÓN XURADA DO SOLICITANTE PARA PALIAR A FENDA DIXITAL</w:t>
      </w:r>
    </w:p>
    <w:p w14:paraId="3629A1AD" w14:textId="77777777" w:rsidR="00A1053B" w:rsidRPr="00A1053B" w:rsidRDefault="00A1053B" w:rsidP="00A1053B">
      <w:pPr>
        <w:spacing w:after="0" w:line="240" w:lineRule="auto"/>
        <w:jc w:val="both"/>
        <w:rPr>
          <w:rFonts w:ascii="Calibri" w:eastAsiaTheme="minorEastAsia" w:hAnsi="Calibri" w:cs="Times New Roman"/>
          <w:lang w:val="pt-PT" w:eastAsia="gl-ES"/>
        </w:rPr>
      </w:pPr>
      <w:r w:rsidRPr="00A1053B">
        <w:rPr>
          <w:rFonts w:eastAsiaTheme="minorEastAsia"/>
          <w:lang w:val="gl" w:eastAsia="gl-ES"/>
        </w:rPr>
        <w:t xml:space="preserve">O/a </w:t>
      </w:r>
      <w:proofErr w:type="spellStart"/>
      <w:r w:rsidRPr="00A1053B">
        <w:rPr>
          <w:rFonts w:eastAsiaTheme="minorEastAsia"/>
          <w:lang w:val="gl" w:eastAsia="gl-ES"/>
        </w:rPr>
        <w:t>Sr</w:t>
      </w:r>
      <w:proofErr w:type="spellEnd"/>
      <w:r w:rsidRPr="00A1053B">
        <w:rPr>
          <w:rFonts w:eastAsiaTheme="minorEastAsia"/>
          <w:lang w:val="gl" w:eastAsia="gl-ES"/>
        </w:rPr>
        <w:t>/</w:t>
      </w:r>
      <w:proofErr w:type="spellStart"/>
      <w:r w:rsidRPr="00A1053B">
        <w:rPr>
          <w:rFonts w:eastAsiaTheme="minorEastAsia"/>
          <w:lang w:val="gl" w:eastAsia="gl-ES"/>
        </w:rPr>
        <w:t>Sra</w:t>
      </w:r>
      <w:proofErr w:type="spellEnd"/>
      <w:r w:rsidRPr="00A1053B">
        <w:rPr>
          <w:rFonts w:eastAsiaTheme="minorEastAsia"/>
          <w:lang w:val="gl" w:eastAsia="gl-ES"/>
        </w:rPr>
        <w:t>…………………………………………………………………………………………………………………………… …………………………………, maior de idade, e con DNI/NIE…….……..…………………………… actuando no seu propio nome e dereito</w:t>
      </w:r>
    </w:p>
    <w:p w14:paraId="762C2EEE" w14:textId="77777777" w:rsidR="00A1053B" w:rsidRPr="00A1053B" w:rsidRDefault="00A1053B" w:rsidP="00A1053B">
      <w:pPr>
        <w:spacing w:after="0" w:line="240" w:lineRule="auto"/>
        <w:jc w:val="both"/>
        <w:rPr>
          <w:rFonts w:eastAsiaTheme="minorEastAsia"/>
          <w:lang w:val="pt-PT" w:eastAsia="gl-ES"/>
        </w:rPr>
      </w:pPr>
    </w:p>
    <w:p w14:paraId="18114C6F" w14:textId="77777777" w:rsidR="00A1053B" w:rsidRPr="00A1053B" w:rsidRDefault="00A1053B" w:rsidP="00A1053B">
      <w:pPr>
        <w:spacing w:after="0" w:line="240" w:lineRule="auto"/>
        <w:jc w:val="both"/>
        <w:rPr>
          <w:rFonts w:eastAsiaTheme="minorEastAsia"/>
          <w:lang w:val="pt-PT" w:eastAsia="gl-ES"/>
        </w:rPr>
      </w:pPr>
      <w:r w:rsidRPr="00A1053B">
        <w:rPr>
          <w:rFonts w:eastAsiaTheme="minorEastAsia"/>
          <w:b/>
          <w:bCs/>
          <w:u w:val="single"/>
          <w:lang w:val="gl" w:eastAsia="gl-ES"/>
        </w:rPr>
        <w:t>DECLARA:</w:t>
      </w:r>
    </w:p>
    <w:p w14:paraId="6AAE0E6C" w14:textId="77777777" w:rsidR="00A1053B" w:rsidRPr="00A1053B" w:rsidRDefault="00A1053B" w:rsidP="00A1053B">
      <w:pPr>
        <w:spacing w:after="0" w:line="240" w:lineRule="auto"/>
        <w:jc w:val="both"/>
        <w:rPr>
          <w:rFonts w:eastAsiaTheme="minorEastAsia"/>
          <w:lang w:val="pt-PT" w:eastAsia="gl-ES"/>
        </w:rPr>
      </w:pPr>
    </w:p>
    <w:p w14:paraId="326C25BE" w14:textId="77777777" w:rsidR="00A1053B" w:rsidRPr="00A1053B" w:rsidRDefault="00A1053B" w:rsidP="00A1053B">
      <w:pPr>
        <w:spacing w:after="0" w:line="240" w:lineRule="auto"/>
        <w:jc w:val="both"/>
        <w:rPr>
          <w:rFonts w:eastAsiaTheme="minorEastAsia"/>
          <w:lang w:val="pt-PT" w:eastAsia="gl-ES"/>
        </w:rPr>
      </w:pPr>
      <w:r w:rsidRPr="00A1053B">
        <w:rPr>
          <w:rFonts w:eastAsiaTheme="minorEastAsia"/>
          <w:lang w:val="gl" w:eastAsia="gl-ES"/>
        </w:rPr>
        <w:t>1.- Que os meus ingresos propios durante o ano 2023</w:t>
      </w:r>
      <w:r w:rsidRPr="00A1053B">
        <w:rPr>
          <w:rFonts w:eastAsiaTheme="minorEastAsia"/>
          <w:vertAlign w:val="superscript"/>
          <w:lang w:val="gl" w:eastAsia="gl-ES"/>
        </w:rPr>
        <w:footnoteReference w:id="1"/>
      </w:r>
      <w:r w:rsidRPr="00A1053B">
        <w:rPr>
          <w:rFonts w:eastAsiaTheme="minorEastAsia"/>
          <w:lang w:val="gl" w:eastAsia="gl-ES"/>
        </w:rPr>
        <w:t xml:space="preserve"> ascenden a…………………..€ brutos (por favor, lea a nota explicativa ao pé de páxina).</w:t>
      </w:r>
    </w:p>
    <w:p w14:paraId="79F0C210" w14:textId="77777777" w:rsidR="00A1053B" w:rsidRPr="00A1053B" w:rsidRDefault="00A1053B" w:rsidP="00A1053B">
      <w:pPr>
        <w:spacing w:after="0" w:line="240" w:lineRule="auto"/>
        <w:jc w:val="both"/>
        <w:rPr>
          <w:rFonts w:eastAsiaTheme="minorEastAsia"/>
          <w:lang w:val="pt-PT" w:eastAsia="gl-ES"/>
        </w:rPr>
      </w:pPr>
    </w:p>
    <w:p w14:paraId="2451CA10" w14:textId="77777777" w:rsidR="00A1053B" w:rsidRPr="00A1053B" w:rsidRDefault="00A1053B" w:rsidP="00A1053B">
      <w:pPr>
        <w:spacing w:after="0" w:line="240" w:lineRule="auto"/>
        <w:jc w:val="both"/>
        <w:rPr>
          <w:rFonts w:eastAsiaTheme="minorEastAsia"/>
          <w:lang w:val="pt-PT" w:eastAsia="gl-ES"/>
        </w:rPr>
      </w:pPr>
      <w:r w:rsidRPr="00A1053B">
        <w:rPr>
          <w:rFonts w:eastAsiaTheme="minorEastAsia"/>
          <w:lang w:val="gl" w:eastAsia="gl-ES"/>
        </w:rPr>
        <w:t>2.- Que os ingresos da miña unidade familiar, que está integrada polas persoas que a continuación se indican, ascenden a un total bruto anual de………………………………………………………… ……….€ (é obrigatorio indicar estes ingresos se a persoa socia non está independizada e depende economicamente da súa unidade familiar)</w:t>
      </w:r>
    </w:p>
    <w:p w14:paraId="70C1912A" w14:textId="77777777" w:rsidR="00A1053B" w:rsidRPr="00A1053B" w:rsidRDefault="00A1053B" w:rsidP="00A1053B">
      <w:pPr>
        <w:spacing w:after="0" w:line="240" w:lineRule="auto"/>
        <w:jc w:val="both"/>
        <w:rPr>
          <w:rFonts w:eastAsiaTheme="minorEastAsia"/>
          <w:lang w:val="pt-PT" w:eastAsia="gl-ES"/>
        </w:rPr>
      </w:pPr>
    </w:p>
    <w:p w14:paraId="4CEAF1CB" w14:textId="77777777" w:rsidR="00A1053B" w:rsidRPr="00A1053B" w:rsidRDefault="00A1053B" w:rsidP="00A1053B">
      <w:pPr>
        <w:spacing w:after="0" w:line="240" w:lineRule="auto"/>
        <w:jc w:val="both"/>
        <w:rPr>
          <w:rFonts w:eastAsiaTheme="minorEastAsia"/>
          <w:lang w:val="pt-PT" w:eastAsia="gl-ES"/>
        </w:rPr>
      </w:pPr>
      <w:r w:rsidRPr="00A1053B">
        <w:rPr>
          <w:rFonts w:eastAsiaTheme="minorEastAsia"/>
          <w:lang w:val="gl" w:eastAsia="gl-ES"/>
        </w:rPr>
        <w:t>A miña unidade familiar está composta por (marca cun x):</w:t>
      </w:r>
    </w:p>
    <w:p w14:paraId="6C4AC432" w14:textId="77777777" w:rsidR="00A1053B" w:rsidRPr="00A1053B" w:rsidRDefault="00A1053B" w:rsidP="00A1053B">
      <w:pPr>
        <w:spacing w:after="0" w:line="240" w:lineRule="auto"/>
        <w:jc w:val="both"/>
        <w:rPr>
          <w:rFonts w:eastAsiaTheme="minorEastAsia"/>
          <w:lang w:val="pt-PT" w:eastAsia="gl-ES"/>
        </w:rPr>
      </w:pPr>
    </w:p>
    <w:p w14:paraId="0B55AF00" w14:textId="77777777" w:rsidR="00A1053B" w:rsidRPr="00A1053B" w:rsidRDefault="00A1053B" w:rsidP="00A1053B">
      <w:pPr>
        <w:spacing w:after="0" w:line="240" w:lineRule="auto"/>
        <w:ind w:left="708" w:firstLine="708"/>
        <w:jc w:val="both"/>
        <w:rPr>
          <w:rFonts w:eastAsiaTheme="minorEastAsia"/>
          <w:lang w:val="pt-PT" w:eastAsia="gl-ES"/>
        </w:rPr>
      </w:pPr>
      <w:r w:rsidRPr="00A1053B">
        <w:rPr>
          <w:rFonts w:eastAsiaTheme="minorEastAsia"/>
          <w:noProof/>
          <w:lang w:val="gl" w:eastAsia="gl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950844" wp14:editId="6F6ACC8D">
                <wp:simplePos x="0" y="0"/>
                <wp:positionH relativeFrom="column">
                  <wp:posOffset>431165</wp:posOffset>
                </wp:positionH>
                <wp:positionV relativeFrom="paragraph">
                  <wp:posOffset>34925</wp:posOffset>
                </wp:positionV>
                <wp:extent cx="374650" cy="190500"/>
                <wp:effectExtent l="0" t="0" r="25400" b="19050"/>
                <wp:wrapNone/>
                <wp:docPr id="746238729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650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6CC181" id="Rectángulo 1" o:spid="_x0000_s1026" style="position:absolute;margin-left:33.95pt;margin-top:2.75pt;width:29.5pt;height: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" fillcolor="window" strokecolor="#f79646" strokeweight="2pt"/>
            </w:pict>
          </mc:Fallback>
        </mc:AlternateContent>
      </w:r>
      <w:r w:rsidRPr="00A1053B">
        <w:rPr>
          <w:rFonts w:eastAsiaTheme="minorEastAsia"/>
          <w:lang w:val="gl" w:eastAsia="gl-ES"/>
        </w:rPr>
        <w:t xml:space="preserve">A miña parella (indicar nome e apelidos da parella): </w:t>
      </w:r>
    </w:p>
    <w:p w14:paraId="712737CA" w14:textId="77777777" w:rsidR="00A1053B" w:rsidRPr="00A1053B" w:rsidRDefault="00A1053B" w:rsidP="00A1053B">
      <w:pPr>
        <w:spacing w:after="0" w:line="240" w:lineRule="auto"/>
        <w:ind w:left="708" w:firstLine="708"/>
        <w:jc w:val="both"/>
        <w:rPr>
          <w:rFonts w:eastAsiaTheme="minorEastAsia"/>
          <w:lang w:val="pt-PT" w:eastAsia="gl-ES"/>
        </w:rPr>
      </w:pPr>
    </w:p>
    <w:p w14:paraId="08942158" w14:textId="77777777" w:rsidR="00A1053B" w:rsidRPr="00A1053B" w:rsidRDefault="00A1053B" w:rsidP="00A1053B">
      <w:pPr>
        <w:spacing w:after="0" w:line="240" w:lineRule="auto"/>
        <w:ind w:left="708" w:firstLine="708"/>
        <w:jc w:val="both"/>
        <w:rPr>
          <w:rFonts w:eastAsiaTheme="minorEastAsia"/>
          <w:lang w:val="pt-PT" w:eastAsia="gl-ES"/>
        </w:rPr>
      </w:pPr>
      <w:r w:rsidRPr="00A1053B">
        <w:rPr>
          <w:rFonts w:eastAsiaTheme="minorEastAsia"/>
          <w:noProof/>
          <w:lang w:val="gl" w:eastAsia="gl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F3631BC" wp14:editId="0D1EE486">
                <wp:simplePos x="0" y="0"/>
                <wp:positionH relativeFrom="column">
                  <wp:posOffset>431800</wp:posOffset>
                </wp:positionH>
                <wp:positionV relativeFrom="paragraph">
                  <wp:posOffset>31115</wp:posOffset>
                </wp:positionV>
                <wp:extent cx="374650" cy="190500"/>
                <wp:effectExtent l="0" t="0" r="25400" b="19050"/>
                <wp:wrapNone/>
                <wp:docPr id="98562917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650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4A7930" id="Rectángulo 1" o:spid="_x0000_s1026" style="position:absolute;margin-left:34pt;margin-top:2.45pt;width:29.5pt;height: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" fillcolor="window" strokecolor="#f79646" strokeweight="2pt"/>
            </w:pict>
          </mc:Fallback>
        </mc:AlternateContent>
      </w:r>
      <w:r w:rsidRPr="00A1053B">
        <w:rPr>
          <w:rFonts w:eastAsiaTheme="minorEastAsia"/>
          <w:lang w:val="gl" w:eastAsia="gl-ES"/>
        </w:rPr>
        <w:t>Fillos menores de idade (indicar o número deles):</w:t>
      </w:r>
    </w:p>
    <w:p w14:paraId="35CFE23E" w14:textId="77777777" w:rsidR="00A1053B" w:rsidRPr="00A1053B" w:rsidRDefault="00A1053B" w:rsidP="00A1053B">
      <w:pPr>
        <w:spacing w:after="0" w:line="240" w:lineRule="auto"/>
        <w:ind w:left="708" w:firstLine="708"/>
        <w:jc w:val="both"/>
        <w:rPr>
          <w:rFonts w:eastAsiaTheme="minorEastAsia"/>
          <w:lang w:val="pt-PT" w:eastAsia="gl-ES"/>
        </w:rPr>
      </w:pPr>
    </w:p>
    <w:p w14:paraId="032743FC" w14:textId="77777777" w:rsidR="00A1053B" w:rsidRPr="00A1053B" w:rsidRDefault="00A1053B" w:rsidP="00A1053B">
      <w:pPr>
        <w:spacing w:after="0" w:line="240" w:lineRule="auto"/>
        <w:ind w:left="1416"/>
        <w:jc w:val="both"/>
        <w:rPr>
          <w:rFonts w:eastAsiaTheme="minorEastAsia"/>
          <w:lang w:val="pt-PT" w:eastAsia="gl-ES"/>
        </w:rPr>
      </w:pPr>
      <w:r w:rsidRPr="00A1053B">
        <w:rPr>
          <w:rFonts w:eastAsiaTheme="minorEastAsia"/>
          <w:noProof/>
          <w:lang w:val="gl" w:eastAsia="gl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319975" wp14:editId="0AD900DD">
                <wp:simplePos x="0" y="0"/>
                <wp:positionH relativeFrom="column">
                  <wp:posOffset>431800</wp:posOffset>
                </wp:positionH>
                <wp:positionV relativeFrom="paragraph">
                  <wp:posOffset>38100</wp:posOffset>
                </wp:positionV>
                <wp:extent cx="374650" cy="190500"/>
                <wp:effectExtent l="0" t="0" r="25400" b="19050"/>
                <wp:wrapNone/>
                <wp:docPr id="134242870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650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99BF5F" id="Rectángulo 1" o:spid="_x0000_s1026" style="position:absolute;margin-left:34pt;margin-top:3pt;width:29.5pt;height: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" fillcolor="window" strokecolor="#f79646" strokeweight="2pt"/>
            </w:pict>
          </mc:Fallback>
        </mc:AlternateContent>
      </w:r>
      <w:r w:rsidRPr="00A1053B">
        <w:rPr>
          <w:rFonts w:eastAsiaTheme="minorEastAsia"/>
          <w:lang w:val="gl" w:eastAsia="gl-ES"/>
        </w:rPr>
        <w:t>Os meus pais (indicar se son ambos os proxenitores ou só un deles e os seus nomes e apelidos):</w:t>
      </w:r>
    </w:p>
    <w:p w14:paraId="1467DDC3" w14:textId="77777777" w:rsidR="00A1053B" w:rsidRPr="00A1053B" w:rsidRDefault="00A1053B" w:rsidP="00A1053B">
      <w:pPr>
        <w:spacing w:after="0" w:line="240" w:lineRule="auto"/>
        <w:jc w:val="both"/>
        <w:rPr>
          <w:rFonts w:eastAsiaTheme="minorEastAsia"/>
          <w:lang w:val="pt-PT" w:eastAsia="gl-ES"/>
        </w:rPr>
      </w:pPr>
    </w:p>
    <w:p w14:paraId="6FB332B1" w14:textId="77777777" w:rsidR="00A1053B" w:rsidRPr="00A1053B" w:rsidRDefault="00A1053B" w:rsidP="00A1053B">
      <w:pPr>
        <w:spacing w:after="0" w:line="240" w:lineRule="auto"/>
        <w:ind w:left="1416"/>
        <w:jc w:val="both"/>
        <w:rPr>
          <w:rFonts w:eastAsiaTheme="minorEastAsia"/>
          <w:lang w:val="pt-PT" w:eastAsia="gl-ES"/>
        </w:rPr>
      </w:pPr>
      <w:r w:rsidRPr="00A1053B">
        <w:rPr>
          <w:rFonts w:eastAsiaTheme="minorEastAsia"/>
          <w:noProof/>
          <w:lang w:val="gl" w:eastAsia="gl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202CC5E" wp14:editId="006700D4">
                <wp:simplePos x="0" y="0"/>
                <wp:positionH relativeFrom="column">
                  <wp:posOffset>431800</wp:posOffset>
                </wp:positionH>
                <wp:positionV relativeFrom="paragraph">
                  <wp:posOffset>38100</wp:posOffset>
                </wp:positionV>
                <wp:extent cx="374650" cy="190500"/>
                <wp:effectExtent l="0" t="0" r="25400" b="19050"/>
                <wp:wrapNone/>
                <wp:docPr id="2041518114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650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966B1E" id="Rectángulo 1" o:spid="_x0000_s1026" style="position:absolute;margin-left:34pt;margin-top:3pt;width:29.5pt;height: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" fillcolor="window" strokecolor="#f79646" strokeweight="2pt"/>
            </w:pict>
          </mc:Fallback>
        </mc:AlternateContent>
      </w:r>
      <w:r w:rsidRPr="00A1053B">
        <w:rPr>
          <w:rFonts w:eastAsiaTheme="minorEastAsia"/>
          <w:noProof/>
          <w:lang w:val="gl" w:eastAsia="gl-ES"/>
        </w:rPr>
        <w:t>Os</w:t>
      </w:r>
      <w:r w:rsidRPr="00A1053B">
        <w:rPr>
          <w:rFonts w:eastAsiaTheme="minorEastAsia"/>
          <w:lang w:val="gl" w:eastAsia="gl-ES"/>
        </w:rPr>
        <w:t xml:space="preserve"> pais da miña parella (indicar se son ambos os proxenitores ou só un deles e os seus nomes e apelidos):</w:t>
      </w:r>
    </w:p>
    <w:p w14:paraId="48ACB1A0" w14:textId="77777777" w:rsidR="00A1053B" w:rsidRPr="00A1053B" w:rsidRDefault="00A1053B" w:rsidP="00A1053B">
      <w:pPr>
        <w:spacing w:after="0" w:line="240" w:lineRule="auto"/>
        <w:jc w:val="both"/>
        <w:rPr>
          <w:rFonts w:eastAsiaTheme="minorEastAsia"/>
          <w:lang w:val="pt-PT" w:eastAsia="gl-ES"/>
        </w:rPr>
      </w:pPr>
    </w:p>
    <w:p w14:paraId="242734BF" w14:textId="77777777" w:rsidR="00A1053B" w:rsidRPr="00A1053B" w:rsidRDefault="00A1053B" w:rsidP="00A1053B">
      <w:pPr>
        <w:spacing w:after="0" w:line="240" w:lineRule="auto"/>
        <w:jc w:val="both"/>
        <w:rPr>
          <w:rFonts w:eastAsiaTheme="minorEastAsia"/>
          <w:lang w:val="pt-PT" w:eastAsia="gl-ES"/>
        </w:rPr>
      </w:pPr>
    </w:p>
    <w:p w14:paraId="0F1F5343" w14:textId="77777777" w:rsidR="00A1053B" w:rsidRPr="00A1053B" w:rsidRDefault="00A1053B" w:rsidP="00A1053B">
      <w:pPr>
        <w:spacing w:after="0" w:line="240" w:lineRule="auto"/>
        <w:jc w:val="both"/>
        <w:rPr>
          <w:rFonts w:eastAsiaTheme="minorEastAsia"/>
          <w:lang w:val="pt-PT" w:eastAsia="gl-ES"/>
        </w:rPr>
      </w:pPr>
      <w:r w:rsidRPr="00A1053B">
        <w:rPr>
          <w:rFonts w:eastAsiaTheme="minorEastAsia"/>
          <w:lang w:val="gl" w:eastAsia="gl-ES"/>
        </w:rPr>
        <w:t>No caso de ser economicamente independente e estar independizado e non querer facilitar información sobre a súa unidade familiar para que se teña en conta como criterio para avaliar a súa solicitude, marque a seguinte opción:</w:t>
      </w:r>
    </w:p>
    <w:p w14:paraId="3FC9FCF1" w14:textId="77777777" w:rsidR="00A1053B" w:rsidRPr="00A1053B" w:rsidRDefault="00A1053B" w:rsidP="00A1053B">
      <w:pPr>
        <w:spacing w:after="0" w:line="240" w:lineRule="auto"/>
        <w:ind w:firstLine="708"/>
        <w:jc w:val="both"/>
        <w:rPr>
          <w:rFonts w:eastAsiaTheme="minorEastAsia"/>
          <w:lang w:val="pt-PT" w:eastAsia="gl-ES"/>
        </w:rPr>
      </w:pPr>
      <w:r w:rsidRPr="00A1053B">
        <w:rPr>
          <w:rFonts w:eastAsiaTheme="minorEastAsia"/>
          <w:noProof/>
          <w:lang w:val="gl" w:eastAsia="gl-E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A976DDB" wp14:editId="6E5E1DCF">
                <wp:simplePos x="0" y="0"/>
                <wp:positionH relativeFrom="column">
                  <wp:posOffset>171450</wp:posOffset>
                </wp:positionH>
                <wp:positionV relativeFrom="paragraph">
                  <wp:posOffset>171450</wp:posOffset>
                </wp:positionV>
                <wp:extent cx="374650" cy="190500"/>
                <wp:effectExtent l="0" t="0" r="25400" b="19050"/>
                <wp:wrapNone/>
                <wp:docPr id="1164801195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650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AB3DB8" id="Rectángulo 1" o:spid="_x0000_s1026" style="position:absolute;margin-left:13.5pt;margin-top:13.5pt;width:29.5pt;height: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" fillcolor="window" strokecolor="#f79646" strokeweight="2pt"/>
            </w:pict>
          </mc:Fallback>
        </mc:AlternateContent>
      </w:r>
    </w:p>
    <w:p w14:paraId="42F98DF4" w14:textId="77777777" w:rsidR="00A1053B" w:rsidRPr="00A1053B" w:rsidRDefault="00A1053B" w:rsidP="00A1053B">
      <w:pPr>
        <w:spacing w:after="0" w:line="240" w:lineRule="auto"/>
        <w:ind w:left="990"/>
        <w:jc w:val="both"/>
        <w:rPr>
          <w:rFonts w:eastAsiaTheme="minorEastAsia"/>
          <w:b/>
          <w:bCs/>
          <w:lang w:val="pt-PT" w:eastAsia="gl-ES"/>
        </w:rPr>
      </w:pPr>
      <w:r w:rsidRPr="00A1053B">
        <w:rPr>
          <w:rFonts w:eastAsiaTheme="minorEastAsia"/>
          <w:b/>
          <w:bCs/>
          <w:lang w:val="gl" w:eastAsia="gl-ES"/>
        </w:rPr>
        <w:t>NON QUERO DECLARAR OS INGRESOS OU A SITUACIÓN PERSOAL DA MIÑA UNIDADE FAMILIAR</w:t>
      </w:r>
    </w:p>
    <w:p w14:paraId="7AC7B2C3" w14:textId="77777777" w:rsidR="00A1053B" w:rsidRPr="00A1053B" w:rsidRDefault="00A1053B" w:rsidP="00A1053B">
      <w:pPr>
        <w:spacing w:after="0" w:line="240" w:lineRule="auto"/>
        <w:jc w:val="both"/>
        <w:rPr>
          <w:rFonts w:eastAsiaTheme="minorEastAsia"/>
          <w:lang w:val="pt-PT" w:eastAsia="gl-ES"/>
        </w:rPr>
      </w:pPr>
    </w:p>
    <w:p w14:paraId="5A21DCF9" w14:textId="77777777" w:rsidR="00A1053B" w:rsidRPr="00A1053B" w:rsidRDefault="00A1053B" w:rsidP="00A1053B">
      <w:pPr>
        <w:spacing w:after="0" w:line="240" w:lineRule="auto"/>
        <w:jc w:val="both"/>
        <w:rPr>
          <w:rFonts w:eastAsiaTheme="minorEastAsia"/>
          <w:lang w:val="pt-PT" w:eastAsia="gl-ES"/>
        </w:rPr>
      </w:pPr>
    </w:p>
    <w:p w14:paraId="6027194B" w14:textId="77777777" w:rsidR="00A1053B" w:rsidRPr="00A1053B" w:rsidRDefault="00A1053B" w:rsidP="00A1053B">
      <w:pPr>
        <w:spacing w:after="0" w:line="240" w:lineRule="auto"/>
        <w:jc w:val="both"/>
        <w:rPr>
          <w:rFonts w:eastAsiaTheme="minorEastAsia"/>
          <w:lang w:val="pt-PT" w:eastAsia="gl-ES"/>
        </w:rPr>
      </w:pPr>
      <w:r w:rsidRPr="00A1053B">
        <w:rPr>
          <w:rFonts w:eastAsiaTheme="minorEastAsia"/>
          <w:lang w:val="gl" w:eastAsia="gl-ES"/>
        </w:rPr>
        <w:t xml:space="preserve">3.- Que afirma baixo a súa responsabilidade que toda a información que lle facilita á </w:t>
      </w:r>
      <w:r w:rsidRPr="00A1053B">
        <w:rPr>
          <w:rFonts w:eastAsiaTheme="minorEastAsia"/>
          <w:b/>
          <w:bCs/>
          <w:lang w:val="gl" w:eastAsia="gl-ES"/>
        </w:rPr>
        <w:t>FUNDACIÓN SGAE</w:t>
      </w:r>
      <w:r w:rsidRPr="00A1053B">
        <w:rPr>
          <w:rFonts w:eastAsiaTheme="minorEastAsia"/>
          <w:lang w:val="gl" w:eastAsia="gl-ES"/>
        </w:rPr>
        <w:t xml:space="preserve"> sobre a súa situación económica, persoal e a da súa unidade familiar é verdadeira e veraz e se corresponde coa realidade.</w:t>
      </w:r>
    </w:p>
    <w:p w14:paraId="57022E1B" w14:textId="77777777" w:rsidR="00A1053B" w:rsidRPr="00A1053B" w:rsidRDefault="00A1053B" w:rsidP="00A1053B">
      <w:pPr>
        <w:spacing w:after="0" w:line="240" w:lineRule="auto"/>
        <w:jc w:val="both"/>
        <w:rPr>
          <w:rFonts w:eastAsiaTheme="minorEastAsia"/>
          <w:lang w:val="pt-PT" w:eastAsia="gl-ES"/>
        </w:rPr>
      </w:pPr>
    </w:p>
    <w:p w14:paraId="09AFB62D" w14:textId="77777777" w:rsidR="00A1053B" w:rsidRPr="00A1053B" w:rsidRDefault="00A1053B" w:rsidP="00A1053B">
      <w:pPr>
        <w:spacing w:after="0" w:line="240" w:lineRule="auto"/>
        <w:jc w:val="both"/>
        <w:rPr>
          <w:rFonts w:eastAsiaTheme="minorEastAsia"/>
          <w:lang w:val="pt-PT" w:eastAsia="gl-ES"/>
        </w:rPr>
      </w:pPr>
      <w:r w:rsidRPr="00A1053B">
        <w:rPr>
          <w:rFonts w:eastAsiaTheme="minorEastAsia"/>
          <w:lang w:val="gl" w:eastAsia="gl-ES"/>
        </w:rPr>
        <w:t xml:space="preserve">4- Que acepta que para o caso de que se poña de manifesto, unha vez concedida a axuda, que a información que facilitase non fose veraz, estará obrigado/a </w:t>
      </w:r>
      <w:proofErr w:type="spellStart"/>
      <w:r w:rsidRPr="00A1053B">
        <w:rPr>
          <w:rFonts w:eastAsiaTheme="minorEastAsia"/>
          <w:lang w:val="gl" w:eastAsia="gl-ES"/>
        </w:rPr>
        <w:t>a</w:t>
      </w:r>
      <w:proofErr w:type="spellEnd"/>
      <w:r w:rsidRPr="00A1053B">
        <w:rPr>
          <w:rFonts w:eastAsiaTheme="minorEastAsia"/>
          <w:lang w:val="gl" w:eastAsia="gl-ES"/>
        </w:rPr>
        <w:t xml:space="preserve"> devolverlle á FUNDACIÓN SGAE o importe da axuda que lle fose concedida no prazo do mes seguinte á notificación que recibe desta entidade. No caso de que a persoa socia non reintegre a citada axuda, a persoa </w:t>
      </w:r>
      <w:r w:rsidRPr="00A1053B">
        <w:rPr>
          <w:rFonts w:eastAsiaTheme="minorEastAsia"/>
          <w:lang w:val="gl" w:eastAsia="gl-ES"/>
        </w:rPr>
        <w:lastRenderedPageBreak/>
        <w:t>beneficiaria perderá o dereito a solicitar calquera outro tipo de axuda da FUNDACIÓN SGAE durante o prazo de catro anos.</w:t>
      </w:r>
    </w:p>
    <w:p w14:paraId="34EC9332" w14:textId="77777777" w:rsidR="00A1053B" w:rsidRPr="00A1053B" w:rsidRDefault="00A1053B" w:rsidP="00A1053B">
      <w:pPr>
        <w:spacing w:after="0" w:line="240" w:lineRule="auto"/>
        <w:jc w:val="both"/>
        <w:rPr>
          <w:rFonts w:eastAsiaTheme="minorEastAsia"/>
          <w:b/>
          <w:bCs/>
          <w:lang w:val="pt-PT" w:eastAsia="gl-ES"/>
        </w:rPr>
      </w:pPr>
    </w:p>
    <w:p w14:paraId="72D7BD80" w14:textId="77777777" w:rsidR="00A1053B" w:rsidRPr="00A1053B" w:rsidRDefault="00A1053B" w:rsidP="00A1053B">
      <w:pPr>
        <w:spacing w:after="0" w:line="240" w:lineRule="auto"/>
        <w:jc w:val="both"/>
        <w:rPr>
          <w:rFonts w:ascii="Arial" w:eastAsiaTheme="minorEastAsia" w:hAnsi="Arial" w:cs="Arial"/>
          <w:lang w:val="gl" w:eastAsia="gl-ES"/>
        </w:rPr>
      </w:pPr>
      <w:r w:rsidRPr="00A1053B">
        <w:rPr>
          <w:rFonts w:eastAsiaTheme="minorEastAsia"/>
          <w:lang w:val="gl" w:eastAsia="gl-ES"/>
        </w:rPr>
        <w:t xml:space="preserve">5.- Que de conformidade co disposto no Regulamento (UE) 2016/679, do Parlamento Europeo e do Consello, do 27 de abril de 2016, relativo á protección das persoas físicas no que respecta ao tratamento dos seus datos persoais e disposicións complementarias </w:t>
      </w:r>
      <w:r w:rsidRPr="00A1053B">
        <w:rPr>
          <w:rFonts w:eastAsiaTheme="minorEastAsia"/>
          <w:u w:val="single"/>
          <w:lang w:val="gl" w:eastAsia="gl-ES"/>
        </w:rPr>
        <w:t>autorizo e consinto</w:t>
      </w:r>
      <w:r w:rsidRPr="00A1053B">
        <w:rPr>
          <w:rFonts w:eastAsiaTheme="minorEastAsia"/>
          <w:lang w:val="gl" w:eastAsia="gl-ES"/>
        </w:rPr>
        <w:t xml:space="preserve"> a FUNDACIÓN SGAE o uso dos meus datos persoais (de identidade, de ingresos económicos, saúde e situación familiar) que eu mesmo/a facilitei coa solicitude de axuda para o único fin de tramitar a solicitude de axuda e na medida que sexa necesario para tramitala. Son consciente de que a FUNDACIÓN SGAE é unha entidade sen ánimo de lucro constituída conforme ao dereito español debidamente inscrita no Rexistro de Fundacións de Competencia Estatal do Ministerio de Xustiza co número 314 e que ten o seu domicilio social na rúa Bárbara de </w:t>
      </w:r>
      <w:proofErr w:type="spellStart"/>
      <w:r w:rsidRPr="00A1053B">
        <w:rPr>
          <w:rFonts w:eastAsiaTheme="minorEastAsia"/>
          <w:lang w:val="gl" w:eastAsia="gl-ES"/>
        </w:rPr>
        <w:t>Braganza</w:t>
      </w:r>
      <w:proofErr w:type="spellEnd"/>
      <w:r w:rsidRPr="00A1053B">
        <w:rPr>
          <w:rFonts w:eastAsiaTheme="minorEastAsia"/>
          <w:lang w:val="gl" w:eastAsia="gl-ES"/>
        </w:rPr>
        <w:t>, número 7, CP 28004, Madrid (España) e CIF G-81624736.</w:t>
      </w:r>
      <w:r w:rsidRPr="00A1053B">
        <w:rPr>
          <w:rFonts w:ascii="Arial" w:eastAsiaTheme="minorEastAsia" w:hAnsi="Arial"/>
          <w:lang w:val="gl" w:eastAsia="gl-ES"/>
        </w:rPr>
        <w:t xml:space="preserve"> </w:t>
      </w:r>
    </w:p>
    <w:p w14:paraId="598DDD9F" w14:textId="77777777" w:rsidR="00A1053B" w:rsidRPr="00A1053B" w:rsidRDefault="00A1053B" w:rsidP="00A1053B">
      <w:pPr>
        <w:spacing w:after="0" w:line="240" w:lineRule="auto"/>
        <w:jc w:val="both"/>
        <w:rPr>
          <w:rFonts w:ascii="Arial" w:eastAsiaTheme="minorEastAsia" w:hAnsi="Arial" w:cs="Arial"/>
          <w:lang w:val="gl" w:eastAsia="gl-ES"/>
        </w:rPr>
      </w:pPr>
    </w:p>
    <w:p w14:paraId="327BFBFF" w14:textId="77777777" w:rsidR="00A1053B" w:rsidRPr="00A1053B" w:rsidRDefault="00A1053B" w:rsidP="00A1053B">
      <w:pPr>
        <w:spacing w:after="0" w:line="240" w:lineRule="auto"/>
        <w:jc w:val="both"/>
        <w:rPr>
          <w:rFonts w:ascii="Arial" w:eastAsiaTheme="minorEastAsia" w:hAnsi="Arial" w:cs="Arial"/>
          <w:lang w:val="gl" w:eastAsia="gl-ES"/>
        </w:rPr>
      </w:pPr>
      <w:r w:rsidRPr="00A1053B">
        <w:rPr>
          <w:rFonts w:eastAsiaTheme="minorEastAsia"/>
          <w:lang w:val="gl" w:eastAsia="gl-ES"/>
        </w:rPr>
        <w:t>Que, igualmente, son consciente de que a FUNDACIÓN SGAE ten entre os seus fins sociais a posta en marcha de programas asistencias en favor dos autores e autoras socias da SGAE.</w:t>
      </w:r>
    </w:p>
    <w:p w14:paraId="597F3A4E" w14:textId="77777777" w:rsidR="00A1053B" w:rsidRPr="00A1053B" w:rsidRDefault="00A1053B" w:rsidP="00A1053B">
      <w:pPr>
        <w:spacing w:after="0" w:line="240" w:lineRule="auto"/>
        <w:jc w:val="both"/>
        <w:rPr>
          <w:rFonts w:ascii="Arial" w:eastAsiaTheme="minorEastAsia" w:hAnsi="Arial" w:cs="Arial"/>
          <w:lang w:val="gl" w:eastAsia="gl-ES"/>
        </w:rPr>
      </w:pPr>
    </w:p>
    <w:p w14:paraId="00ECA5EB" w14:textId="77777777" w:rsidR="00A1053B" w:rsidRPr="00A1053B" w:rsidRDefault="00A1053B" w:rsidP="00A1053B">
      <w:pPr>
        <w:spacing w:after="0" w:line="240" w:lineRule="auto"/>
        <w:jc w:val="both"/>
        <w:rPr>
          <w:rFonts w:eastAsiaTheme="minorEastAsia"/>
          <w:lang w:val="gl" w:eastAsia="gl-ES"/>
        </w:rPr>
      </w:pPr>
      <w:r w:rsidRPr="00A1053B">
        <w:rPr>
          <w:rFonts w:eastAsiaTheme="minorEastAsia"/>
          <w:lang w:val="gl" w:eastAsia="gl-ES"/>
        </w:rPr>
        <w:t xml:space="preserve">Así mesmo, fun informado/a de que podo exercer os meus dereitos de acceso, rectificación, supresión, limitación, oposición, </w:t>
      </w:r>
      <w:proofErr w:type="spellStart"/>
      <w:r w:rsidRPr="00A1053B">
        <w:rPr>
          <w:rFonts w:eastAsiaTheme="minorEastAsia"/>
          <w:lang w:val="gl" w:eastAsia="gl-ES"/>
        </w:rPr>
        <w:t>portabilidade</w:t>
      </w:r>
      <w:proofErr w:type="spellEnd"/>
      <w:r w:rsidRPr="00A1053B">
        <w:rPr>
          <w:rFonts w:eastAsiaTheme="minorEastAsia"/>
          <w:lang w:val="gl" w:eastAsia="gl-ES"/>
        </w:rPr>
        <w:t xml:space="preserve"> e a non ser obxecto de resolucións individuais de forma automatizada ante </w:t>
      </w:r>
      <w:r w:rsidRPr="00A1053B">
        <w:rPr>
          <w:rFonts w:eastAsiaTheme="minorEastAsia"/>
          <w:b/>
          <w:bCs/>
          <w:lang w:val="gl" w:eastAsia="gl-ES"/>
        </w:rPr>
        <w:t>FUNDACIÓN SGAE</w:t>
      </w:r>
      <w:r w:rsidRPr="00A1053B">
        <w:rPr>
          <w:rFonts w:eastAsiaTheme="minorEastAsia"/>
          <w:lang w:val="gl" w:eastAsia="gl-ES"/>
        </w:rPr>
        <w:t xml:space="preserve"> dirixíndome por escrito aos servizos xurídicos da Fundación SGAE no enderezo social da entidade na rúa Bárbara de </w:t>
      </w:r>
      <w:proofErr w:type="spellStart"/>
      <w:r w:rsidRPr="00A1053B">
        <w:rPr>
          <w:rFonts w:eastAsiaTheme="minorEastAsia"/>
          <w:lang w:val="gl" w:eastAsia="gl-ES"/>
        </w:rPr>
        <w:t>Braganza</w:t>
      </w:r>
      <w:proofErr w:type="spellEnd"/>
      <w:r w:rsidRPr="00A1053B">
        <w:rPr>
          <w:rFonts w:eastAsiaTheme="minorEastAsia"/>
          <w:lang w:val="gl" w:eastAsia="gl-ES"/>
        </w:rPr>
        <w:t>, n.º 7, CP 28004, Madrid (España).</w:t>
      </w:r>
    </w:p>
    <w:p w14:paraId="11A5EB36" w14:textId="77777777" w:rsidR="00A1053B" w:rsidRPr="00A1053B" w:rsidRDefault="00A1053B" w:rsidP="00A1053B">
      <w:pPr>
        <w:spacing w:after="0" w:line="240" w:lineRule="auto"/>
        <w:jc w:val="both"/>
        <w:rPr>
          <w:rFonts w:eastAsiaTheme="minorEastAsia"/>
          <w:lang w:val="gl" w:eastAsia="gl-ES"/>
        </w:rPr>
      </w:pPr>
    </w:p>
    <w:p w14:paraId="253D2AFF" w14:textId="77777777" w:rsidR="00A1053B" w:rsidRPr="00A1053B" w:rsidRDefault="00A1053B" w:rsidP="00A1053B">
      <w:pPr>
        <w:spacing w:after="0" w:line="240" w:lineRule="auto"/>
        <w:jc w:val="both"/>
        <w:rPr>
          <w:rFonts w:eastAsiaTheme="minorEastAsia"/>
          <w:lang w:val="gl" w:eastAsia="gl-ES"/>
        </w:rPr>
      </w:pPr>
      <w:r w:rsidRPr="00A1053B">
        <w:rPr>
          <w:rFonts w:eastAsiaTheme="minorEastAsia"/>
          <w:lang w:val="gl" w:eastAsia="gl-ES"/>
        </w:rPr>
        <w:t>E para que conste a miña declaración, obrigándome e asumindo todo o que nela faga constar</w:t>
      </w:r>
      <w:r w:rsidRPr="00A1053B">
        <w:rPr>
          <w:rFonts w:eastAsiaTheme="minorEastAsia"/>
          <w:b/>
          <w:bCs/>
          <w:lang w:val="gl" w:eastAsia="gl-ES"/>
        </w:rPr>
        <w:t>, asino esta declaración en ……………………………..…….</w:t>
      </w:r>
      <w:r w:rsidRPr="00A1053B">
        <w:rPr>
          <w:rFonts w:eastAsiaTheme="minorEastAsia"/>
          <w:lang w:val="gl" w:eastAsia="gl-ES"/>
        </w:rPr>
        <w:t xml:space="preserve"> , a ……. de……………..… 202.....  </w:t>
      </w:r>
    </w:p>
    <w:p w14:paraId="36A73657" w14:textId="77777777" w:rsidR="00A1053B" w:rsidRPr="00A1053B" w:rsidRDefault="00A1053B" w:rsidP="00A1053B">
      <w:pPr>
        <w:spacing w:after="0" w:line="240" w:lineRule="auto"/>
        <w:jc w:val="both"/>
        <w:rPr>
          <w:rFonts w:eastAsiaTheme="minorEastAsia"/>
          <w:lang w:val="gl" w:eastAsia="gl-ES"/>
        </w:rPr>
      </w:pPr>
    </w:p>
    <w:p w14:paraId="47DC848E" w14:textId="77777777" w:rsidR="00A1053B" w:rsidRPr="00A1053B" w:rsidRDefault="00A1053B" w:rsidP="00A1053B">
      <w:pPr>
        <w:spacing w:after="0" w:line="240" w:lineRule="auto"/>
        <w:jc w:val="both"/>
        <w:rPr>
          <w:rFonts w:eastAsia="Times New Roman" w:cs="Times New Roman"/>
          <w:lang w:val="gl" w:eastAsia="gl-ES"/>
        </w:rPr>
      </w:pPr>
      <w:r w:rsidRPr="00A1053B">
        <w:rPr>
          <w:rFonts w:eastAsiaTheme="minorEastAsia"/>
          <w:lang w:val="gl" w:eastAsia="gl-ES"/>
        </w:rPr>
        <w:t xml:space="preserve">Asinado:  </w:t>
      </w:r>
    </w:p>
    <w:p w14:paraId="71D60EC1" w14:textId="77777777" w:rsidR="00A1053B" w:rsidRPr="00A1053B" w:rsidRDefault="00A1053B" w:rsidP="00A1053B">
      <w:pPr>
        <w:rPr>
          <w:rFonts w:eastAsiaTheme="minorEastAsia"/>
          <w:lang w:val="gl-ES" w:eastAsia="gl-ES"/>
        </w:rPr>
      </w:pPr>
    </w:p>
    <w:p w14:paraId="093DD187" w14:textId="3C00F3C8" w:rsidR="00164B27" w:rsidRPr="00A1053B" w:rsidRDefault="00164B27" w:rsidP="00A1053B"/>
    <w:sectPr w:rsidR="00164B27" w:rsidRPr="00A1053B" w:rsidSect="00D77AD8">
      <w:headerReference w:type="default" r:id="rId11"/>
      <w:footerReference w:type="default" r:id="rId12"/>
      <w:type w:val="continuous"/>
      <w:pgSz w:w="11906" w:h="16838"/>
      <w:pgMar w:top="1702" w:right="1701" w:bottom="1276" w:left="1701" w:header="426" w:footer="4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9689D9" w14:textId="77777777" w:rsidR="006A2919" w:rsidRDefault="006A2919" w:rsidP="00CA7B3E">
      <w:pPr>
        <w:spacing w:after="0" w:line="240" w:lineRule="auto"/>
      </w:pPr>
      <w:r>
        <w:separator/>
      </w:r>
    </w:p>
  </w:endnote>
  <w:endnote w:type="continuationSeparator" w:id="0">
    <w:p w14:paraId="57F4154B" w14:textId="77777777" w:rsidR="006A2919" w:rsidRDefault="006A2919" w:rsidP="00CA7B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Bookshelf Symbol 7">
    <w:panose1 w:val="05010101010101010101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4FF2C1" w14:textId="20F2999B" w:rsidR="00683F58" w:rsidRDefault="00683F58">
    <w:pPr>
      <w:pStyle w:val="Piedepgina"/>
      <w:jc w:val="right"/>
    </w:pPr>
    <w:r>
      <w:rPr>
        <w:noProof/>
        <w:lang w:eastAsia="es-ES"/>
      </w:rPr>
      <w:drawing>
        <wp:anchor distT="0" distB="0" distL="114300" distR="114300" simplePos="0" relativeHeight="251661312" behindDoc="0" locked="0" layoutInCell="1" allowOverlap="1" wp14:anchorId="6CBF6D74" wp14:editId="06D6E9E3">
          <wp:simplePos x="0" y="0"/>
          <wp:positionH relativeFrom="column">
            <wp:posOffset>-1148080</wp:posOffset>
          </wp:positionH>
          <wp:positionV relativeFrom="paragraph">
            <wp:posOffset>-822960</wp:posOffset>
          </wp:positionV>
          <wp:extent cx="1158050" cy="272969"/>
          <wp:effectExtent l="4445" t="0" r="0" b="0"/>
          <wp:wrapNone/>
          <wp:docPr id="17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laboraciónSGAE-01.png"/>
                  <pic:cNvPicPr/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11500"/>
                            </a14:imgEffect>
                            <a14:imgEffect>
                              <a14:saturation sat="391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6200000">
                    <a:off x="0" y="0"/>
                    <a:ext cx="1158050" cy="2729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C20CE3A" w14:textId="77777777" w:rsidR="00683F58" w:rsidRDefault="00683F5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95EED5" w14:textId="77777777" w:rsidR="006A2919" w:rsidRDefault="006A2919" w:rsidP="00CA7B3E">
      <w:pPr>
        <w:spacing w:after="0" w:line="240" w:lineRule="auto"/>
      </w:pPr>
      <w:r>
        <w:separator/>
      </w:r>
    </w:p>
  </w:footnote>
  <w:footnote w:type="continuationSeparator" w:id="0">
    <w:p w14:paraId="18E73846" w14:textId="77777777" w:rsidR="006A2919" w:rsidRDefault="006A2919" w:rsidP="00CA7B3E">
      <w:pPr>
        <w:spacing w:after="0" w:line="240" w:lineRule="auto"/>
      </w:pPr>
      <w:r>
        <w:continuationSeparator/>
      </w:r>
    </w:p>
  </w:footnote>
  <w:footnote w:id="1">
    <w:p w14:paraId="2BAA7FB5" w14:textId="77777777" w:rsidR="00A1053B" w:rsidRPr="0077344F" w:rsidRDefault="00A1053B" w:rsidP="00A1053B">
      <w:pPr>
        <w:pStyle w:val="Textonotapie"/>
        <w:jc w:val="both"/>
        <w:rPr>
          <w:lang w:val="gl"/>
        </w:rPr>
      </w:pPr>
      <w:r>
        <w:rPr>
          <w:rStyle w:val="Refdenotaalpie"/>
          <w:lang w:val="gl"/>
        </w:rPr>
        <w:footnoteRef/>
      </w:r>
      <w:r>
        <w:rPr>
          <w:lang w:val="gl"/>
        </w:rPr>
        <w:t xml:space="preserve"> No caso de que a solicitude se presente antes de rematar o ano 2023, declare os seus ingresos brutos ata a data da solicitude. No caso de presentar a solicitude en data posterior ao 31 de decembro de 2023, declare o total dos ingresos brutos propios do exercicio 2023 sen incluír, en ningún caso, os ingresos do exercicio 2024.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7A7887" w14:textId="418DA330" w:rsidR="00683F58" w:rsidRDefault="009328B7" w:rsidP="007B74E3">
    <w:pPr>
      <w:pStyle w:val="Encabezado"/>
      <w:jc w:val="right"/>
    </w:pPr>
    <w:r w:rsidRPr="001D25ED">
      <w:rPr>
        <w:noProof/>
      </w:rPr>
      <w:drawing>
        <wp:anchor distT="0" distB="0" distL="114300" distR="114300" simplePos="0" relativeHeight="251663360" behindDoc="0" locked="1" layoutInCell="1" allowOverlap="1" wp14:anchorId="71BA4B31" wp14:editId="1407BC26">
          <wp:simplePos x="0" y="0"/>
          <wp:positionH relativeFrom="margin">
            <wp:posOffset>3642360</wp:posOffset>
          </wp:positionH>
          <wp:positionV relativeFrom="paragraph">
            <wp:posOffset>29210</wp:posOffset>
          </wp:positionV>
          <wp:extent cx="1979930" cy="359410"/>
          <wp:effectExtent l="0" t="0" r="1270" b="2540"/>
          <wp:wrapNone/>
          <wp:docPr id="1" name="0 Imagen" descr="Imagen que contiene monitor, luz, reloj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FSGAE_pantone282C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99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83F58" w:rsidRPr="001D25ED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CB07777" wp14:editId="2AA61C05">
              <wp:simplePos x="0" y="0"/>
              <wp:positionH relativeFrom="column">
                <wp:posOffset>-3092132</wp:posOffset>
              </wp:positionH>
              <wp:positionV relativeFrom="paragraph">
                <wp:posOffset>2751137</wp:posOffset>
              </wp:positionV>
              <wp:extent cx="5920740" cy="1263015"/>
              <wp:effectExtent l="0" t="0" r="0" b="0"/>
              <wp:wrapNone/>
              <wp:docPr id="3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5920740" cy="126301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DD76EEC" w14:textId="77777777" w:rsidR="00683F58" w:rsidRPr="0008020F" w:rsidRDefault="00683F58" w:rsidP="001D25ED">
                          <w:pPr>
                            <w:rPr>
                              <w:rFonts w:ascii="Times" w:hAnsi="Times" w:cs="Times"/>
                              <w:color w:val="002060"/>
                              <w:sz w:val="14"/>
                              <w:szCs w:val="20"/>
                            </w:rPr>
                          </w:pPr>
                          <w:r w:rsidRPr="0008020F">
                            <w:rPr>
                              <w:rFonts w:ascii="Times" w:hAnsi="Times" w:cs="Times"/>
                              <w:color w:val="002060"/>
                              <w:sz w:val="14"/>
                              <w:szCs w:val="20"/>
                            </w:rPr>
                            <w:t>Entidad inscrita en el Registro de Fundaciones Culturales B.O.E. 140397 – O.M. 24.2.97 – CIF: G-81624736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CB07777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-243.45pt;margin-top:216.6pt;width:466.2pt;height:99.45pt;rotation:-9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" filled="f" stroked="f">
              <v:textbox>
                <w:txbxContent>
                  <w:p w14:paraId="7DD76EEC" w14:textId="77777777" w:rsidR="00683F58" w:rsidRPr="0008020F" w:rsidRDefault="00683F58" w:rsidP="001D25ED">
                    <w:pPr>
                      <w:rPr>
                        <w:rFonts w:ascii="Times" w:hAnsi="Times" w:cs="Times"/>
                        <w:color w:val="002060"/>
                        <w:sz w:val="14"/>
                        <w:szCs w:val="20"/>
                      </w:rPr>
                    </w:pPr>
                    <w:r w:rsidRPr="0008020F">
                      <w:rPr>
                        <w:rFonts w:ascii="Times" w:hAnsi="Times" w:cs="Times"/>
                        <w:color w:val="002060"/>
                        <w:sz w:val="14"/>
                        <w:szCs w:val="20"/>
                      </w:rPr>
                      <w:t>Entidad inscrita en el Registro de Fundaciones Culturales B.O.E. 140397 – O.M. 24.2.97 – CIF: G-81624736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303DD"/>
    <w:multiLevelType w:val="hybridMultilevel"/>
    <w:tmpl w:val="EED054AA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1">
    <w:nsid w:val="0C930360"/>
    <w:multiLevelType w:val="hybridMultilevel"/>
    <w:tmpl w:val="8A288D2C"/>
    <w:lvl w:ilvl="0" w:tplc="506A7B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1">
    <w:nsid w:val="0E950F11"/>
    <w:multiLevelType w:val="hybridMultilevel"/>
    <w:tmpl w:val="7B76DBA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1">
    <w:nsid w:val="15B56659"/>
    <w:multiLevelType w:val="hybridMultilevel"/>
    <w:tmpl w:val="5B006D8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1">
    <w:nsid w:val="18BB77FB"/>
    <w:multiLevelType w:val="hybridMultilevel"/>
    <w:tmpl w:val="E99CBC1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A8698A"/>
    <w:multiLevelType w:val="hybridMultilevel"/>
    <w:tmpl w:val="122C7FB2"/>
    <w:lvl w:ilvl="0" w:tplc="0C0A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A0003">
      <w:start w:val="1"/>
      <w:numFmt w:val="bullet"/>
      <w:lvlText w:val="o"/>
      <w:lvlJc w:val="left"/>
      <w:pPr>
        <w:ind w:left="1080" w:hanging="360"/>
      </w:pPr>
      <w:rPr>
        <w:rFonts w:ascii="Courier" w:hAnsi="Courier" w:hint="default"/>
      </w:rPr>
    </w:lvl>
    <w:lvl w:ilvl="2" w:tplc="040A0005" w:tentative="1">
      <w:start w:val="1"/>
      <w:numFmt w:val="bullet"/>
      <w:lvlText w:val=""/>
      <w:lvlJc w:val="left"/>
      <w:pPr>
        <w:ind w:left="1800" w:hanging="360"/>
      </w:pPr>
      <w:rPr>
        <w:rFonts w:ascii="Bookshelf Symbol 7" w:hAnsi="Bookshelf Symbol 7" w:hint="default"/>
      </w:rPr>
    </w:lvl>
    <w:lvl w:ilvl="3" w:tplc="0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240" w:hanging="360"/>
      </w:pPr>
      <w:rPr>
        <w:rFonts w:ascii="Courier" w:hAnsi="Courier" w:hint="default"/>
      </w:rPr>
    </w:lvl>
    <w:lvl w:ilvl="5" w:tplc="040A0005" w:tentative="1">
      <w:start w:val="1"/>
      <w:numFmt w:val="bullet"/>
      <w:lvlText w:val=""/>
      <w:lvlJc w:val="left"/>
      <w:pPr>
        <w:ind w:left="3960" w:hanging="360"/>
      </w:pPr>
      <w:rPr>
        <w:rFonts w:ascii="Bookshelf Symbol 7" w:hAnsi="Bookshelf Symbol 7" w:hint="default"/>
      </w:rPr>
    </w:lvl>
    <w:lvl w:ilvl="6" w:tplc="0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400" w:hanging="360"/>
      </w:pPr>
      <w:rPr>
        <w:rFonts w:ascii="Courier" w:hAnsi="Courier" w:hint="default"/>
      </w:rPr>
    </w:lvl>
    <w:lvl w:ilvl="8" w:tplc="040A0005" w:tentative="1">
      <w:start w:val="1"/>
      <w:numFmt w:val="bullet"/>
      <w:lvlText w:val=""/>
      <w:lvlJc w:val="left"/>
      <w:pPr>
        <w:ind w:left="6120" w:hanging="360"/>
      </w:pPr>
      <w:rPr>
        <w:rFonts w:ascii="Bookshelf Symbol 7" w:hAnsi="Bookshelf Symbol 7" w:hint="default"/>
      </w:rPr>
    </w:lvl>
  </w:abstractNum>
  <w:abstractNum w:abstractNumId="6" w15:restartNumberingAfterBreak="1">
    <w:nsid w:val="26647292"/>
    <w:multiLevelType w:val="hybridMultilevel"/>
    <w:tmpl w:val="999C6CC6"/>
    <w:lvl w:ilvl="0" w:tplc="B254EEB8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6427E6"/>
    <w:multiLevelType w:val="hybridMultilevel"/>
    <w:tmpl w:val="6062EA8E"/>
    <w:lvl w:ilvl="0" w:tplc="1122A742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3964E71"/>
    <w:multiLevelType w:val="hybridMultilevel"/>
    <w:tmpl w:val="625E0A7E"/>
    <w:lvl w:ilvl="0" w:tplc="7B32AC7A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1B1FCD"/>
    <w:multiLevelType w:val="hybridMultilevel"/>
    <w:tmpl w:val="058E77F6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1">
    <w:nsid w:val="41116AAE"/>
    <w:multiLevelType w:val="hybridMultilevel"/>
    <w:tmpl w:val="03927AE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3374DE5"/>
    <w:multiLevelType w:val="hybridMultilevel"/>
    <w:tmpl w:val="08D2C484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3F66F2D"/>
    <w:multiLevelType w:val="hybridMultilevel"/>
    <w:tmpl w:val="C79C3A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1809CD"/>
    <w:multiLevelType w:val="hybridMultilevel"/>
    <w:tmpl w:val="4BD82E5C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E8915B6"/>
    <w:multiLevelType w:val="hybridMultilevel"/>
    <w:tmpl w:val="C9C0419C"/>
    <w:lvl w:ilvl="0" w:tplc="A246E8DC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A0003">
      <w:start w:val="1"/>
      <w:numFmt w:val="bullet"/>
      <w:lvlText w:val="o"/>
      <w:lvlJc w:val="left"/>
      <w:pPr>
        <w:ind w:left="1080" w:hanging="360"/>
      </w:pPr>
      <w:rPr>
        <w:rFonts w:ascii="Courier" w:hAnsi="Courier" w:hint="default"/>
      </w:rPr>
    </w:lvl>
    <w:lvl w:ilvl="2" w:tplc="040A0005" w:tentative="1">
      <w:start w:val="1"/>
      <w:numFmt w:val="bullet"/>
      <w:lvlText w:val=""/>
      <w:lvlJc w:val="left"/>
      <w:pPr>
        <w:ind w:left="1800" w:hanging="360"/>
      </w:pPr>
      <w:rPr>
        <w:rFonts w:ascii="Bookshelf Symbol 7" w:hAnsi="Bookshelf Symbol 7" w:hint="default"/>
      </w:rPr>
    </w:lvl>
    <w:lvl w:ilvl="3" w:tplc="0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240" w:hanging="360"/>
      </w:pPr>
      <w:rPr>
        <w:rFonts w:ascii="Courier" w:hAnsi="Courier" w:hint="default"/>
      </w:rPr>
    </w:lvl>
    <w:lvl w:ilvl="5" w:tplc="040A0005" w:tentative="1">
      <w:start w:val="1"/>
      <w:numFmt w:val="bullet"/>
      <w:lvlText w:val=""/>
      <w:lvlJc w:val="left"/>
      <w:pPr>
        <w:ind w:left="3960" w:hanging="360"/>
      </w:pPr>
      <w:rPr>
        <w:rFonts w:ascii="Bookshelf Symbol 7" w:hAnsi="Bookshelf Symbol 7" w:hint="default"/>
      </w:rPr>
    </w:lvl>
    <w:lvl w:ilvl="6" w:tplc="0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400" w:hanging="360"/>
      </w:pPr>
      <w:rPr>
        <w:rFonts w:ascii="Courier" w:hAnsi="Courier" w:hint="default"/>
      </w:rPr>
    </w:lvl>
    <w:lvl w:ilvl="8" w:tplc="040A0005" w:tentative="1">
      <w:start w:val="1"/>
      <w:numFmt w:val="bullet"/>
      <w:lvlText w:val=""/>
      <w:lvlJc w:val="left"/>
      <w:pPr>
        <w:ind w:left="6120" w:hanging="360"/>
      </w:pPr>
      <w:rPr>
        <w:rFonts w:ascii="Bookshelf Symbol 7" w:hAnsi="Bookshelf Symbol 7" w:hint="default"/>
      </w:rPr>
    </w:lvl>
  </w:abstractNum>
  <w:abstractNum w:abstractNumId="15" w15:restartNumberingAfterBreak="0">
    <w:nsid w:val="5AA64ED6"/>
    <w:multiLevelType w:val="hybridMultilevel"/>
    <w:tmpl w:val="61D23B2C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1">
    <w:nsid w:val="5ACD42F2"/>
    <w:multiLevelType w:val="hybridMultilevel"/>
    <w:tmpl w:val="410E19EC"/>
    <w:lvl w:ilvl="0" w:tplc="CA4EB626">
      <w:start w:val="1"/>
      <w:numFmt w:val="lowerLetter"/>
      <w:lvlText w:val="%1)"/>
      <w:lvlJc w:val="left"/>
      <w:pPr>
        <w:tabs>
          <w:tab w:val="num" w:pos="1361"/>
        </w:tabs>
        <w:ind w:left="1361" w:hanging="653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 w15:restartNumberingAfterBreak="0">
    <w:nsid w:val="5C600E2E"/>
    <w:multiLevelType w:val="hybridMultilevel"/>
    <w:tmpl w:val="AD703A9C"/>
    <w:lvl w:ilvl="0" w:tplc="461E3E54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473C26"/>
    <w:multiLevelType w:val="hybridMultilevel"/>
    <w:tmpl w:val="8E3E452C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3572C05"/>
    <w:multiLevelType w:val="hybridMultilevel"/>
    <w:tmpl w:val="EB24476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1863695">
    <w:abstractNumId w:val="10"/>
  </w:num>
  <w:num w:numId="2" w16cid:durableId="1032075531">
    <w:abstractNumId w:val="2"/>
  </w:num>
  <w:num w:numId="3" w16cid:durableId="2030838995">
    <w:abstractNumId w:val="3"/>
  </w:num>
  <w:num w:numId="4" w16cid:durableId="1448042801">
    <w:abstractNumId w:val="1"/>
  </w:num>
  <w:num w:numId="5" w16cid:durableId="1376084208">
    <w:abstractNumId w:val="16"/>
  </w:num>
  <w:num w:numId="6" w16cid:durableId="184944522">
    <w:abstractNumId w:val="4"/>
  </w:num>
  <w:num w:numId="7" w16cid:durableId="707341549">
    <w:abstractNumId w:val="6"/>
  </w:num>
  <w:num w:numId="8" w16cid:durableId="1293368423">
    <w:abstractNumId w:val="13"/>
  </w:num>
  <w:num w:numId="9" w16cid:durableId="9056042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31878349">
    <w:abstractNumId w:val="8"/>
  </w:num>
  <w:num w:numId="11" w16cid:durableId="840697746">
    <w:abstractNumId w:val="15"/>
  </w:num>
  <w:num w:numId="12" w16cid:durableId="14106880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9461697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89147179">
    <w:abstractNumId w:val="12"/>
  </w:num>
  <w:num w:numId="15" w16cid:durableId="254216433">
    <w:abstractNumId w:val="18"/>
  </w:num>
  <w:num w:numId="16" w16cid:durableId="1416589188">
    <w:abstractNumId w:val="0"/>
  </w:num>
  <w:num w:numId="17" w16cid:durableId="597367997">
    <w:abstractNumId w:val="11"/>
  </w:num>
  <w:num w:numId="18" w16cid:durableId="1297760300">
    <w:abstractNumId w:val="19"/>
  </w:num>
  <w:num w:numId="19" w16cid:durableId="772170029">
    <w:abstractNumId w:val="14"/>
  </w:num>
  <w:num w:numId="20" w16cid:durableId="1382948516">
    <w:abstractNumId w:val="5"/>
  </w:num>
  <w:num w:numId="21" w16cid:durableId="19970415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005E"/>
    <w:rsid w:val="00000DBF"/>
    <w:rsid w:val="00001831"/>
    <w:rsid w:val="00001BC1"/>
    <w:rsid w:val="00030EF7"/>
    <w:rsid w:val="00035582"/>
    <w:rsid w:val="00040DE4"/>
    <w:rsid w:val="000414FE"/>
    <w:rsid w:val="000424FF"/>
    <w:rsid w:val="00043258"/>
    <w:rsid w:val="0008020F"/>
    <w:rsid w:val="00086DFF"/>
    <w:rsid w:val="0009279F"/>
    <w:rsid w:val="00095F4D"/>
    <w:rsid w:val="000A7F90"/>
    <w:rsid w:val="000B21FC"/>
    <w:rsid w:val="000C1044"/>
    <w:rsid w:val="000C7C12"/>
    <w:rsid w:val="000D067D"/>
    <w:rsid w:val="000D48AF"/>
    <w:rsid w:val="000E4986"/>
    <w:rsid w:val="000E4CBC"/>
    <w:rsid w:val="000E733A"/>
    <w:rsid w:val="000F5EF9"/>
    <w:rsid w:val="00104B31"/>
    <w:rsid w:val="00110E5E"/>
    <w:rsid w:val="00111324"/>
    <w:rsid w:val="00112C08"/>
    <w:rsid w:val="001149B7"/>
    <w:rsid w:val="00121303"/>
    <w:rsid w:val="00126708"/>
    <w:rsid w:val="0013005E"/>
    <w:rsid w:val="001338F5"/>
    <w:rsid w:val="00145386"/>
    <w:rsid w:val="001569AA"/>
    <w:rsid w:val="001574CB"/>
    <w:rsid w:val="00164B27"/>
    <w:rsid w:val="001666F3"/>
    <w:rsid w:val="001672C2"/>
    <w:rsid w:val="001723E5"/>
    <w:rsid w:val="0017332C"/>
    <w:rsid w:val="0018242F"/>
    <w:rsid w:val="00183F3D"/>
    <w:rsid w:val="00193D9C"/>
    <w:rsid w:val="001A70C9"/>
    <w:rsid w:val="001C04F5"/>
    <w:rsid w:val="001C14EE"/>
    <w:rsid w:val="001C446B"/>
    <w:rsid w:val="001D25ED"/>
    <w:rsid w:val="001D4B3E"/>
    <w:rsid w:val="001F7D12"/>
    <w:rsid w:val="00200532"/>
    <w:rsid w:val="002122DC"/>
    <w:rsid w:val="002276FA"/>
    <w:rsid w:val="00231B9F"/>
    <w:rsid w:val="002330B5"/>
    <w:rsid w:val="00234E35"/>
    <w:rsid w:val="00242346"/>
    <w:rsid w:val="00245C5E"/>
    <w:rsid w:val="0024745B"/>
    <w:rsid w:val="0025744B"/>
    <w:rsid w:val="00261C36"/>
    <w:rsid w:val="0026582C"/>
    <w:rsid w:val="0027015A"/>
    <w:rsid w:val="00273D1E"/>
    <w:rsid w:val="00283141"/>
    <w:rsid w:val="0028779D"/>
    <w:rsid w:val="002A5001"/>
    <w:rsid w:val="002A5E18"/>
    <w:rsid w:val="002B278B"/>
    <w:rsid w:val="002C0C2B"/>
    <w:rsid w:val="002D1DA7"/>
    <w:rsid w:val="002E12FB"/>
    <w:rsid w:val="002E52E6"/>
    <w:rsid w:val="002F39CB"/>
    <w:rsid w:val="00300005"/>
    <w:rsid w:val="00312285"/>
    <w:rsid w:val="00312513"/>
    <w:rsid w:val="0031502C"/>
    <w:rsid w:val="00324C9E"/>
    <w:rsid w:val="00330852"/>
    <w:rsid w:val="003346BC"/>
    <w:rsid w:val="0034747F"/>
    <w:rsid w:val="00356BE6"/>
    <w:rsid w:val="00364513"/>
    <w:rsid w:val="00377089"/>
    <w:rsid w:val="003854EB"/>
    <w:rsid w:val="00386279"/>
    <w:rsid w:val="00392A11"/>
    <w:rsid w:val="003A1140"/>
    <w:rsid w:val="003C0901"/>
    <w:rsid w:val="003C461B"/>
    <w:rsid w:val="003C5567"/>
    <w:rsid w:val="003C690D"/>
    <w:rsid w:val="003D47AA"/>
    <w:rsid w:val="003D5BE5"/>
    <w:rsid w:val="003D7DDB"/>
    <w:rsid w:val="003E5AEA"/>
    <w:rsid w:val="003E5CAD"/>
    <w:rsid w:val="003F6BAC"/>
    <w:rsid w:val="00405E89"/>
    <w:rsid w:val="00406466"/>
    <w:rsid w:val="00406F24"/>
    <w:rsid w:val="0042024F"/>
    <w:rsid w:val="004308A2"/>
    <w:rsid w:val="0043761D"/>
    <w:rsid w:val="00440532"/>
    <w:rsid w:val="00451FDB"/>
    <w:rsid w:val="00453A66"/>
    <w:rsid w:val="00454E4E"/>
    <w:rsid w:val="00460221"/>
    <w:rsid w:val="0046058A"/>
    <w:rsid w:val="00473A5C"/>
    <w:rsid w:val="00473D79"/>
    <w:rsid w:val="004908CC"/>
    <w:rsid w:val="00496AD6"/>
    <w:rsid w:val="00496D64"/>
    <w:rsid w:val="00496E82"/>
    <w:rsid w:val="004A78AD"/>
    <w:rsid w:val="004B21C1"/>
    <w:rsid w:val="004B28BF"/>
    <w:rsid w:val="004B2D12"/>
    <w:rsid w:val="004C3B38"/>
    <w:rsid w:val="004D6891"/>
    <w:rsid w:val="004E4D27"/>
    <w:rsid w:val="004F5D10"/>
    <w:rsid w:val="00506124"/>
    <w:rsid w:val="00523C1B"/>
    <w:rsid w:val="00524154"/>
    <w:rsid w:val="00533649"/>
    <w:rsid w:val="00535CBA"/>
    <w:rsid w:val="00546E78"/>
    <w:rsid w:val="0055493D"/>
    <w:rsid w:val="00581AAD"/>
    <w:rsid w:val="005826ED"/>
    <w:rsid w:val="00587CB3"/>
    <w:rsid w:val="005A3268"/>
    <w:rsid w:val="005A3514"/>
    <w:rsid w:val="005A6ABC"/>
    <w:rsid w:val="005C36EF"/>
    <w:rsid w:val="005E3F6F"/>
    <w:rsid w:val="005F7A03"/>
    <w:rsid w:val="006042B1"/>
    <w:rsid w:val="0061468A"/>
    <w:rsid w:val="00614CB0"/>
    <w:rsid w:val="00620FAD"/>
    <w:rsid w:val="00637269"/>
    <w:rsid w:val="00642136"/>
    <w:rsid w:val="006437D8"/>
    <w:rsid w:val="006464B3"/>
    <w:rsid w:val="0064742D"/>
    <w:rsid w:val="00660CF4"/>
    <w:rsid w:val="006633BE"/>
    <w:rsid w:val="0067117A"/>
    <w:rsid w:val="0068156F"/>
    <w:rsid w:val="00683F58"/>
    <w:rsid w:val="006A2919"/>
    <w:rsid w:val="006B03C7"/>
    <w:rsid w:val="006B513D"/>
    <w:rsid w:val="006C7DEE"/>
    <w:rsid w:val="006D321D"/>
    <w:rsid w:val="006D4FF3"/>
    <w:rsid w:val="006F1190"/>
    <w:rsid w:val="00710CF6"/>
    <w:rsid w:val="00723404"/>
    <w:rsid w:val="007315BD"/>
    <w:rsid w:val="007329F9"/>
    <w:rsid w:val="00742791"/>
    <w:rsid w:val="00754BFA"/>
    <w:rsid w:val="0075526E"/>
    <w:rsid w:val="00760D58"/>
    <w:rsid w:val="00764A5E"/>
    <w:rsid w:val="0076575D"/>
    <w:rsid w:val="0078464A"/>
    <w:rsid w:val="007865EC"/>
    <w:rsid w:val="00791741"/>
    <w:rsid w:val="00795634"/>
    <w:rsid w:val="007B03BA"/>
    <w:rsid w:val="007B053B"/>
    <w:rsid w:val="007B44DC"/>
    <w:rsid w:val="007B74E3"/>
    <w:rsid w:val="007D62D6"/>
    <w:rsid w:val="007F1E67"/>
    <w:rsid w:val="0080398C"/>
    <w:rsid w:val="00805335"/>
    <w:rsid w:val="00810DD2"/>
    <w:rsid w:val="00812373"/>
    <w:rsid w:val="00812EDA"/>
    <w:rsid w:val="0081687C"/>
    <w:rsid w:val="00823459"/>
    <w:rsid w:val="00825B00"/>
    <w:rsid w:val="00826597"/>
    <w:rsid w:val="00833620"/>
    <w:rsid w:val="00845264"/>
    <w:rsid w:val="0084687F"/>
    <w:rsid w:val="00861F40"/>
    <w:rsid w:val="00861F6C"/>
    <w:rsid w:val="0087676C"/>
    <w:rsid w:val="00876E91"/>
    <w:rsid w:val="008773DC"/>
    <w:rsid w:val="00893FBB"/>
    <w:rsid w:val="0089592D"/>
    <w:rsid w:val="008C232A"/>
    <w:rsid w:val="008C6AA7"/>
    <w:rsid w:val="008D5107"/>
    <w:rsid w:val="008E5215"/>
    <w:rsid w:val="00902915"/>
    <w:rsid w:val="00903B6D"/>
    <w:rsid w:val="009066CC"/>
    <w:rsid w:val="0091764C"/>
    <w:rsid w:val="00931435"/>
    <w:rsid w:val="009328B7"/>
    <w:rsid w:val="00933E0F"/>
    <w:rsid w:val="009350CC"/>
    <w:rsid w:val="00945DD9"/>
    <w:rsid w:val="00946D5C"/>
    <w:rsid w:val="00954D19"/>
    <w:rsid w:val="00957D83"/>
    <w:rsid w:val="0096558B"/>
    <w:rsid w:val="00976BFB"/>
    <w:rsid w:val="00996F14"/>
    <w:rsid w:val="009A0E89"/>
    <w:rsid w:val="009A6440"/>
    <w:rsid w:val="009A6A31"/>
    <w:rsid w:val="009B2156"/>
    <w:rsid w:val="009C0D59"/>
    <w:rsid w:val="009C6B0C"/>
    <w:rsid w:val="009D0AE1"/>
    <w:rsid w:val="009D1346"/>
    <w:rsid w:val="009D3032"/>
    <w:rsid w:val="009D68BD"/>
    <w:rsid w:val="009E4A87"/>
    <w:rsid w:val="00A05E66"/>
    <w:rsid w:val="00A07EE3"/>
    <w:rsid w:val="00A1053B"/>
    <w:rsid w:val="00A12310"/>
    <w:rsid w:val="00A167D8"/>
    <w:rsid w:val="00A241C7"/>
    <w:rsid w:val="00A301FD"/>
    <w:rsid w:val="00A42FEA"/>
    <w:rsid w:val="00A57C3E"/>
    <w:rsid w:val="00A76FFC"/>
    <w:rsid w:val="00A80806"/>
    <w:rsid w:val="00A810DE"/>
    <w:rsid w:val="00A85518"/>
    <w:rsid w:val="00A87F25"/>
    <w:rsid w:val="00A97673"/>
    <w:rsid w:val="00AC0E42"/>
    <w:rsid w:val="00AC2FC8"/>
    <w:rsid w:val="00AC49CF"/>
    <w:rsid w:val="00AC6DB6"/>
    <w:rsid w:val="00AD0439"/>
    <w:rsid w:val="00AD2ABB"/>
    <w:rsid w:val="00AE0AB1"/>
    <w:rsid w:val="00AF70B1"/>
    <w:rsid w:val="00AF7238"/>
    <w:rsid w:val="00AF7481"/>
    <w:rsid w:val="00B0181C"/>
    <w:rsid w:val="00B063EF"/>
    <w:rsid w:val="00B23DB5"/>
    <w:rsid w:val="00B50E5E"/>
    <w:rsid w:val="00B548AD"/>
    <w:rsid w:val="00B65528"/>
    <w:rsid w:val="00B67CF0"/>
    <w:rsid w:val="00B9369C"/>
    <w:rsid w:val="00BA0757"/>
    <w:rsid w:val="00BB129C"/>
    <w:rsid w:val="00BC0241"/>
    <w:rsid w:val="00BC27C7"/>
    <w:rsid w:val="00BD7172"/>
    <w:rsid w:val="00BD78F3"/>
    <w:rsid w:val="00BE0C5F"/>
    <w:rsid w:val="00BF3D05"/>
    <w:rsid w:val="00C00B2F"/>
    <w:rsid w:val="00C03D7D"/>
    <w:rsid w:val="00C11D36"/>
    <w:rsid w:val="00C1263D"/>
    <w:rsid w:val="00C32C4E"/>
    <w:rsid w:val="00C427A6"/>
    <w:rsid w:val="00C45AD2"/>
    <w:rsid w:val="00C5518A"/>
    <w:rsid w:val="00C56F6C"/>
    <w:rsid w:val="00C608F7"/>
    <w:rsid w:val="00C67D2F"/>
    <w:rsid w:val="00C720FE"/>
    <w:rsid w:val="00C7446C"/>
    <w:rsid w:val="00C74C03"/>
    <w:rsid w:val="00C7594A"/>
    <w:rsid w:val="00C8708D"/>
    <w:rsid w:val="00C9382A"/>
    <w:rsid w:val="00C94152"/>
    <w:rsid w:val="00CA0A44"/>
    <w:rsid w:val="00CA794B"/>
    <w:rsid w:val="00CA7B3E"/>
    <w:rsid w:val="00CB3D73"/>
    <w:rsid w:val="00CC455F"/>
    <w:rsid w:val="00CD64FD"/>
    <w:rsid w:val="00CE6F73"/>
    <w:rsid w:val="00CF190A"/>
    <w:rsid w:val="00D070A3"/>
    <w:rsid w:val="00D263AA"/>
    <w:rsid w:val="00D309AF"/>
    <w:rsid w:val="00D31EA0"/>
    <w:rsid w:val="00D34B27"/>
    <w:rsid w:val="00D56B2B"/>
    <w:rsid w:val="00D641E5"/>
    <w:rsid w:val="00D74228"/>
    <w:rsid w:val="00D768EB"/>
    <w:rsid w:val="00D77AD8"/>
    <w:rsid w:val="00D82E8D"/>
    <w:rsid w:val="00D832FC"/>
    <w:rsid w:val="00D9116B"/>
    <w:rsid w:val="00D96524"/>
    <w:rsid w:val="00D96AE4"/>
    <w:rsid w:val="00DA008E"/>
    <w:rsid w:val="00DA6475"/>
    <w:rsid w:val="00DB0B00"/>
    <w:rsid w:val="00DB18E5"/>
    <w:rsid w:val="00DB4FB5"/>
    <w:rsid w:val="00DC6AF2"/>
    <w:rsid w:val="00DD0051"/>
    <w:rsid w:val="00DD0F75"/>
    <w:rsid w:val="00DE1839"/>
    <w:rsid w:val="00DE3024"/>
    <w:rsid w:val="00DE3D37"/>
    <w:rsid w:val="00E00B88"/>
    <w:rsid w:val="00E00C3C"/>
    <w:rsid w:val="00E032E9"/>
    <w:rsid w:val="00E079FF"/>
    <w:rsid w:val="00E15A24"/>
    <w:rsid w:val="00E37943"/>
    <w:rsid w:val="00E471AE"/>
    <w:rsid w:val="00E50115"/>
    <w:rsid w:val="00E83AD6"/>
    <w:rsid w:val="00E87DC8"/>
    <w:rsid w:val="00E9450F"/>
    <w:rsid w:val="00EE54F2"/>
    <w:rsid w:val="00F01FAB"/>
    <w:rsid w:val="00F03C50"/>
    <w:rsid w:val="00F165DA"/>
    <w:rsid w:val="00F2049E"/>
    <w:rsid w:val="00F23C80"/>
    <w:rsid w:val="00F40225"/>
    <w:rsid w:val="00F4554B"/>
    <w:rsid w:val="00F5305B"/>
    <w:rsid w:val="00F55A88"/>
    <w:rsid w:val="00F56177"/>
    <w:rsid w:val="00F6114E"/>
    <w:rsid w:val="00F870D4"/>
    <w:rsid w:val="00FA1DDB"/>
    <w:rsid w:val="00FB14D7"/>
    <w:rsid w:val="00FC211E"/>
    <w:rsid w:val="00FC5A53"/>
    <w:rsid w:val="00FD5560"/>
    <w:rsid w:val="00FF007E"/>
    <w:rsid w:val="00FF04D1"/>
    <w:rsid w:val="00FF5BB6"/>
    <w:rsid w:val="00FF6FEB"/>
    <w:rsid w:val="04268D25"/>
    <w:rsid w:val="078CAC58"/>
    <w:rsid w:val="09287CB9"/>
    <w:rsid w:val="0E12C40A"/>
    <w:rsid w:val="113EF2AF"/>
    <w:rsid w:val="15E06ED6"/>
    <w:rsid w:val="1DD2585E"/>
    <w:rsid w:val="22064016"/>
    <w:rsid w:val="2EF05CF6"/>
    <w:rsid w:val="3869F904"/>
    <w:rsid w:val="45BAC27C"/>
    <w:rsid w:val="4B3E2E93"/>
    <w:rsid w:val="5CB8ED79"/>
    <w:rsid w:val="6130D001"/>
    <w:rsid w:val="63377196"/>
    <w:rsid w:val="698EEC7E"/>
    <w:rsid w:val="6F1019E3"/>
    <w:rsid w:val="7CDA5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82E2CB"/>
  <w15:docId w15:val="{A7A1080B-96BD-4B02-86CE-A0B9E0269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A7B3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A7B3E"/>
  </w:style>
  <w:style w:type="paragraph" w:styleId="Piedepgina">
    <w:name w:val="footer"/>
    <w:basedOn w:val="Normal"/>
    <w:link w:val="PiedepginaCar"/>
    <w:uiPriority w:val="99"/>
    <w:unhideWhenUsed/>
    <w:rsid w:val="00CA7B3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A7B3E"/>
  </w:style>
  <w:style w:type="paragraph" w:styleId="Textodeglobo">
    <w:name w:val="Balloon Text"/>
    <w:basedOn w:val="Normal"/>
    <w:link w:val="TextodegloboCar"/>
    <w:uiPriority w:val="99"/>
    <w:semiHidden/>
    <w:unhideWhenUsed/>
    <w:rsid w:val="00CA7B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A7B3E"/>
    <w:rPr>
      <w:rFonts w:ascii="Tahoma" w:hAnsi="Tahoma" w:cs="Tahoma"/>
      <w:sz w:val="16"/>
      <w:szCs w:val="16"/>
    </w:rPr>
  </w:style>
  <w:style w:type="paragraph" w:customStyle="1" w:styleId="p8">
    <w:name w:val="p8"/>
    <w:basedOn w:val="Normal"/>
    <w:rsid w:val="00614CB0"/>
    <w:pPr>
      <w:snapToGrid w:val="0"/>
      <w:spacing w:after="0" w:line="280" w:lineRule="atLeast"/>
      <w:jc w:val="both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iPriority w:val="99"/>
    <w:rsid w:val="00614CB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14CB0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customStyle="1" w:styleId="apple-converted-space">
    <w:name w:val="apple-converted-space"/>
    <w:rsid w:val="00614CB0"/>
  </w:style>
  <w:style w:type="paragraph" w:styleId="Prrafodelista">
    <w:name w:val="List Paragraph"/>
    <w:basedOn w:val="Normal"/>
    <w:uiPriority w:val="34"/>
    <w:qFormat/>
    <w:rsid w:val="002F39C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customStyle="1" w:styleId="Default">
    <w:name w:val="Default"/>
    <w:rsid w:val="00110E5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861F6C"/>
    <w:pPr>
      <w:spacing w:after="0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5A3268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5A3268"/>
  </w:style>
  <w:style w:type="character" w:styleId="Hipervnculo">
    <w:name w:val="Hyperlink"/>
    <w:basedOn w:val="Fuentedeprrafopredeter"/>
    <w:uiPriority w:val="99"/>
    <w:unhideWhenUsed/>
    <w:rsid w:val="009350CC"/>
    <w:rPr>
      <w:color w:val="0000FF"/>
      <w:u w:val="single"/>
    </w:rPr>
  </w:style>
  <w:style w:type="character" w:customStyle="1" w:styleId="xtlid-translation">
    <w:name w:val="x_tlid-translation"/>
    <w:basedOn w:val="Fuentedeprrafopredeter"/>
    <w:rsid w:val="009350CC"/>
  </w:style>
  <w:style w:type="paragraph" w:styleId="Textonotapie">
    <w:name w:val="footnote text"/>
    <w:basedOn w:val="Normal"/>
    <w:link w:val="TextonotapieCar"/>
    <w:uiPriority w:val="99"/>
    <w:semiHidden/>
    <w:unhideWhenUsed/>
    <w:rsid w:val="009350CC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9350CC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9350C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88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FUNJCZ\Desktop\PlantillaFSGAE_2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f0bcdc-b196-418b-870a-524248b37dc4" xsi:nil="true"/>
    <lcf76f155ced4ddcb4097134ff3c332f xmlns="e50ecd27-357d-427f-a86a-4238f39ca79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26151EA9908D749BB38D69EDE0FD681" ma:contentTypeVersion="14" ma:contentTypeDescription="Crear nuevo documento." ma:contentTypeScope="" ma:versionID="b52fea371ca7b919279887423470e552">
  <xsd:schema xmlns:xsd="http://www.w3.org/2001/XMLSchema" xmlns:xs="http://www.w3.org/2001/XMLSchema" xmlns:p="http://schemas.microsoft.com/office/2006/metadata/properties" xmlns:ns2="e50ecd27-357d-427f-a86a-4238f39ca795" xmlns:ns3="15f0bcdc-b196-418b-870a-524248b37dc4" targetNamespace="http://schemas.microsoft.com/office/2006/metadata/properties" ma:root="true" ma:fieldsID="ca09c033b5e89382c3238b837e78b1c7" ns2:_="" ns3:_="">
    <xsd:import namespace="e50ecd27-357d-427f-a86a-4238f39ca795"/>
    <xsd:import namespace="15f0bcdc-b196-418b-870a-524248b37d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TaxCatchAll" minOccurs="0"/>
                <xsd:element ref="ns2:MediaServiceOCR" minOccurs="0"/>
                <xsd:element ref="ns2:lcf76f155ced4ddcb4097134ff3c332f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0ecd27-357d-427f-a86a-4238f39ca7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Etiquetas de imagen" ma:readOnly="false" ma:fieldId="{5cf76f15-5ced-4ddc-b409-7134ff3c332f}" ma:taxonomyMulti="true" ma:sspId="b6ae740a-375c-4093-9c0f-2fddf43786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f0bcdc-b196-418b-870a-524248b37dc4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83426f4a-b447-4588-bcbd-d55d9f502df6}" ma:internalName="TaxCatchAll" ma:showField="CatchAllData" ma:web="15f0bcdc-b196-418b-870a-524248b37d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D157133-2093-49D3-AEA6-07672F5D391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5E3B16-B5B5-4506-B4E5-80FA46EFF31C}">
  <ds:schemaRefs>
    <ds:schemaRef ds:uri="http://schemas.microsoft.com/office/2006/metadata/properties"/>
    <ds:schemaRef ds:uri="http://schemas.microsoft.com/office/infopath/2007/PartnerControls"/>
    <ds:schemaRef ds:uri="15f0bcdc-b196-418b-870a-524248b37dc4"/>
    <ds:schemaRef ds:uri="e50ecd27-357d-427f-a86a-4238f39ca795"/>
  </ds:schemaRefs>
</ds:datastoreItem>
</file>

<file path=customXml/itemProps3.xml><?xml version="1.0" encoding="utf-8"?>
<ds:datastoreItem xmlns:ds="http://schemas.openxmlformats.org/officeDocument/2006/customXml" ds:itemID="{87A2CD12-DD68-4730-9245-947CF12795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0ecd27-357d-427f-a86a-4238f39ca795"/>
    <ds:schemaRef ds:uri="15f0bcdc-b196-418b-870a-524248b37d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769E776-9337-4862-9D90-DF7C0A5706A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PlantillaFSGAE_2</Template>
  <TotalTime>0</TotalTime>
  <Pages>2</Pages>
  <Words>567</Words>
  <Characters>3120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Javier Castillo Zurita</dc:creator>
  <cp:lastModifiedBy>Angela Gomez Melero</cp:lastModifiedBy>
  <cp:revision>2</cp:revision>
  <cp:lastPrinted>2023-04-26T11:46:00Z</cp:lastPrinted>
  <dcterms:created xsi:type="dcterms:W3CDTF">2023-12-04T12:22:00Z</dcterms:created>
  <dcterms:modified xsi:type="dcterms:W3CDTF">2023-12-04T12:22:00Z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0x010100F26151EA9908D749BB38D69EDE0FD681</vt:lpwstr>
  </property>
  <property fmtid="{D5CDD505-2E9C-101B-9397-08002B2CF9AE}" pid="3" name="MediaServiceImageTags">
    <vt:lpwstr/>
  </property>
</Properties>
</file>