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A675" w14:textId="77777777" w:rsidR="00B9340F" w:rsidRPr="00B9340F" w:rsidRDefault="009350CC" w:rsidP="00B9340F">
      <w:pPr>
        <w:jc w:val="center"/>
        <w:rPr>
          <w:rFonts w:ascii="Arial" w:eastAsiaTheme="minorEastAsia" w:hAnsi="Arial" w:cs="Arial"/>
          <w:b/>
          <w:lang w:val="pt-PT" w:eastAsia="gl-ES"/>
        </w:rPr>
      </w:pPr>
      <w:bookmarkStart w:id="0" w:name="_Hlk152251396"/>
      <w:r w:rsidRPr="00B9340F">
        <w:rPr>
          <w:lang w:val="pt-PT"/>
        </w:rPr>
        <w:t xml:space="preserve"> </w:t>
      </w:r>
      <w:bookmarkEnd w:id="0"/>
      <w:r w:rsidR="00B9340F" w:rsidRPr="00B9340F">
        <w:rPr>
          <w:rFonts w:ascii="Arial" w:eastAsiaTheme="minorEastAsia" w:hAnsi="Arial" w:cs="Arial"/>
          <w:b/>
          <w:bCs/>
          <w:lang w:val="gl" w:eastAsia="gl-ES"/>
        </w:rPr>
        <w:t>ANEXO 1</w:t>
      </w:r>
    </w:p>
    <w:p w14:paraId="58B7C8FE" w14:textId="77777777" w:rsidR="00B9340F" w:rsidRPr="00B9340F" w:rsidRDefault="00B9340F" w:rsidP="00B9340F">
      <w:pPr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  <w:lang w:val="pt-PT" w:eastAsia="gl-ES"/>
        </w:rPr>
      </w:pPr>
      <w:r w:rsidRPr="00B9340F">
        <w:rPr>
          <w:rFonts w:ascii="Arial" w:eastAsia="Times New Roman" w:hAnsi="Arial" w:cs="Arial"/>
          <w:b/>
          <w:bCs/>
          <w:kern w:val="36"/>
          <w:sz w:val="32"/>
          <w:szCs w:val="32"/>
          <w:lang w:val="gl" w:eastAsia="gl-ES"/>
        </w:rPr>
        <w:t>Solicitude de axuda para paliar a fenda dixital</w:t>
      </w:r>
    </w:p>
    <w:p w14:paraId="1DA6A718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En…………………..………a……de……………..202…</w:t>
      </w:r>
    </w:p>
    <w:p w14:paraId="1D651000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pt-PT" w:eastAsia="gl-ES"/>
        </w:rPr>
      </w:pPr>
    </w:p>
    <w:p w14:paraId="49238007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b/>
          <w:bCs/>
          <w:color w:val="000000"/>
          <w:lang w:val="gl" w:eastAsia="gl-ES"/>
        </w:rPr>
        <w:t>Datos da persoa solicitante (son obrigatorios os marcados con *):</w:t>
      </w:r>
    </w:p>
    <w:p w14:paraId="71F376F0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b/>
          <w:bCs/>
          <w:color w:val="F82C07"/>
          <w:lang w:val="pt-PT" w:eastAsia="gl-ES"/>
        </w:rPr>
      </w:pPr>
    </w:p>
    <w:p w14:paraId="2426D2B2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*Nome:</w:t>
      </w:r>
    </w:p>
    <w:p w14:paraId="006DB3BC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*Apelidos:</w:t>
      </w:r>
    </w:p>
    <w:p w14:paraId="0B94E833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*Idade:</w:t>
      </w:r>
    </w:p>
    <w:p w14:paraId="6A9CA925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 N.º documento de identidade:</w:t>
      </w:r>
    </w:p>
    <w:p w14:paraId="1711D3C3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*Enderezo:</w:t>
      </w:r>
    </w:p>
    <w:p w14:paraId="21F59D6F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*Localidade:</w:t>
      </w:r>
    </w:p>
    <w:p w14:paraId="66A56AA3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*Provincia:</w:t>
      </w:r>
    </w:p>
    <w:p w14:paraId="72F8DBB5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*País:</w:t>
      </w:r>
    </w:p>
    <w:p w14:paraId="5011AF8E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*Código Postal:</w:t>
      </w:r>
    </w:p>
    <w:p w14:paraId="5188BDB7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</w:p>
    <w:p w14:paraId="05E2FB3D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*Teléfono:</w:t>
      </w:r>
    </w:p>
    <w:p w14:paraId="6FCCF9E5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Fax</w:t>
      </w:r>
    </w:p>
    <w:p w14:paraId="259BC2E0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E-mail:</w:t>
      </w:r>
    </w:p>
    <w:p w14:paraId="638FC871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pt-PT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*Número de socio/a SGAE:</w:t>
      </w:r>
    </w:p>
    <w:p w14:paraId="1E097251" w14:textId="77777777" w:rsidR="00B9340F" w:rsidRPr="00B9340F" w:rsidRDefault="00B9340F" w:rsidP="00B9340F">
      <w:pPr>
        <w:spacing w:after="105" w:line="240" w:lineRule="auto"/>
        <w:rPr>
          <w:rFonts w:ascii="Arial" w:eastAsia="Times New Roman" w:hAnsi="Arial" w:cs="Arial"/>
          <w:color w:val="000000"/>
          <w:lang w:val="pt-PT" w:eastAsia="gl-ES"/>
        </w:rPr>
      </w:pPr>
    </w:p>
    <w:p w14:paraId="6B734A0A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gl-ES" w:eastAsia="gl-ES"/>
        </w:rPr>
      </w:pPr>
      <w:r w:rsidRPr="00B9340F">
        <w:rPr>
          <w:rFonts w:ascii="Arial" w:eastAsia="Times New Roman" w:hAnsi="Arial" w:cs="Arial"/>
          <w:b/>
          <w:bCs/>
          <w:color w:val="000000"/>
          <w:lang w:val="gl" w:eastAsia="gl-ES"/>
        </w:rPr>
        <w:t>Razón da solicitude: (campo obrigatorio):</w:t>
      </w:r>
    </w:p>
    <w:p w14:paraId="40EC5FD0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gl-ES" w:eastAsia="gl-ES"/>
        </w:rPr>
      </w:pPr>
    </w:p>
    <w:p w14:paraId="472483E8" w14:textId="77777777" w:rsidR="00B9340F" w:rsidRPr="00B9340F" w:rsidRDefault="00B9340F" w:rsidP="00B9340F">
      <w:pPr>
        <w:spacing w:after="0" w:line="240" w:lineRule="auto"/>
        <w:rPr>
          <w:rFonts w:ascii="Arial" w:eastAsia="Times New Roman" w:hAnsi="Arial" w:cs="Arial"/>
          <w:color w:val="000000"/>
          <w:lang w:val="gl-ES" w:eastAsia="gl-ES"/>
        </w:rPr>
      </w:pPr>
      <w:r w:rsidRPr="00B9340F">
        <w:rPr>
          <w:rFonts w:ascii="Arial" w:eastAsia="Times New Roman" w:hAnsi="Arial" w:cs="Arial"/>
          <w:color w:val="000000"/>
          <w:lang w:val="gl" w:eastAsia="gl-ES"/>
        </w:rPr>
        <w:t>Marque cun x a opción para a que solicita axuda:</w:t>
      </w:r>
    </w:p>
    <w:p w14:paraId="5EE530D9" w14:textId="77777777" w:rsidR="00B9340F" w:rsidRPr="00B9340F" w:rsidRDefault="00B9340F" w:rsidP="00B9340F">
      <w:pPr>
        <w:spacing w:after="0" w:line="240" w:lineRule="auto"/>
        <w:jc w:val="both"/>
        <w:rPr>
          <w:rFonts w:ascii="Arial" w:eastAsia="Times New Roman" w:hAnsi="Arial" w:cs="Arial"/>
          <w:lang w:val="gl-ES" w:eastAsia="gl-ES"/>
        </w:rPr>
      </w:pPr>
    </w:p>
    <w:p w14:paraId="198FDF4F" w14:textId="77777777" w:rsidR="00B9340F" w:rsidRPr="00B9340F" w:rsidRDefault="00B9340F" w:rsidP="00B9340F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gl-ES" w:eastAsia="gl-ES"/>
        </w:rPr>
      </w:pPr>
      <w:r w:rsidRPr="00B9340F">
        <w:rPr>
          <w:rFonts w:ascii="Arial" w:eastAsia="Times New Roman" w:hAnsi="Arial" w:cs="Arial"/>
          <w:lang w:val="gl" w:eastAsia="gl-ES"/>
        </w:rPr>
        <w:t xml:space="preserve">Compra de material informático (ordenadores, </w:t>
      </w:r>
      <w:proofErr w:type="spellStart"/>
      <w:r w:rsidRPr="00B9340F">
        <w:rPr>
          <w:rFonts w:ascii="Arial" w:eastAsia="Times New Roman" w:hAnsi="Arial" w:cs="Arial"/>
          <w:lang w:val="gl" w:eastAsia="gl-ES"/>
        </w:rPr>
        <w:t>tabletas</w:t>
      </w:r>
      <w:proofErr w:type="spellEnd"/>
      <w:r w:rsidRPr="00B9340F">
        <w:rPr>
          <w:rFonts w:ascii="Arial" w:eastAsia="Times New Roman" w:hAnsi="Arial" w:cs="Arial"/>
          <w:lang w:val="gl" w:eastAsia="gl-ES"/>
        </w:rPr>
        <w:t xml:space="preserve">, impresoras, teléfonos móbiles). </w:t>
      </w:r>
    </w:p>
    <w:p w14:paraId="3F769172" w14:textId="77777777" w:rsidR="00B9340F" w:rsidRPr="00B9340F" w:rsidRDefault="00B9340F" w:rsidP="00B9340F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gl-ES" w:eastAsia="gl-ES"/>
        </w:rPr>
      </w:pPr>
      <w:r w:rsidRPr="00B9340F">
        <w:rPr>
          <w:rFonts w:ascii="Arial" w:eastAsia="Times New Roman" w:hAnsi="Arial" w:cs="Arial"/>
          <w:lang w:val="gl" w:eastAsia="gl-ES"/>
        </w:rPr>
        <w:t xml:space="preserve">Compra de software profesional para a creación de obras. </w:t>
      </w:r>
    </w:p>
    <w:p w14:paraId="42B6A1A6" w14:textId="77777777" w:rsidR="00B9340F" w:rsidRPr="00B9340F" w:rsidRDefault="00B9340F" w:rsidP="00B9340F">
      <w:pPr>
        <w:numPr>
          <w:ilvl w:val="0"/>
          <w:numId w:val="19"/>
        </w:numPr>
        <w:spacing w:after="0" w:line="240" w:lineRule="auto"/>
        <w:contextualSpacing/>
        <w:rPr>
          <w:rFonts w:ascii="Arial" w:eastAsiaTheme="minorEastAsia" w:hAnsi="Arial" w:cs="Arial"/>
          <w:b/>
          <w:lang w:val="gl-ES" w:eastAsia="gl-ES"/>
        </w:rPr>
      </w:pPr>
      <w:r w:rsidRPr="00B9340F">
        <w:rPr>
          <w:rFonts w:ascii="Arial" w:eastAsia="Times New Roman" w:hAnsi="Arial" w:cs="Arial"/>
          <w:lang w:val="gl" w:eastAsia="gl-ES"/>
        </w:rPr>
        <w:t xml:space="preserve">Pagamento de matrículas en cursos de formación en competencias dixitais. </w:t>
      </w:r>
    </w:p>
    <w:p w14:paraId="736431F9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Cs/>
          <w:sz w:val="20"/>
          <w:szCs w:val="20"/>
          <w:lang w:val="gl-ES" w:eastAsia="gl-ES"/>
        </w:rPr>
      </w:pPr>
    </w:p>
    <w:p w14:paraId="65DE0109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Cs/>
          <w:sz w:val="20"/>
          <w:szCs w:val="20"/>
          <w:lang w:val="pt-PT" w:eastAsia="gl-ES"/>
        </w:rPr>
      </w:pPr>
      <w:r w:rsidRPr="00B9340F">
        <w:rPr>
          <w:rFonts w:ascii="Arial" w:eastAsiaTheme="minorEastAsia" w:hAnsi="Arial" w:cs="Arial"/>
          <w:sz w:val="20"/>
          <w:szCs w:val="20"/>
          <w:lang w:val="gl" w:eastAsia="gl-ES"/>
        </w:rPr>
        <w:t>(Lémbrese de acompañar a esta solicitude cun escrito no que detalle o curso, equipo e/ou software para o que solicita axuda cunha descrición detallada do curso, equipamento ou software, así como o orzamento de custo deste).</w:t>
      </w:r>
    </w:p>
    <w:p w14:paraId="10DA9F8C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/>
          <w:lang w:val="pt-PT" w:eastAsia="gl-ES"/>
        </w:rPr>
      </w:pPr>
      <w:r w:rsidRPr="00B9340F">
        <w:rPr>
          <w:rFonts w:ascii="Arial" w:eastAsiaTheme="minorEastAsia" w:hAnsi="Arial" w:cs="Arial"/>
          <w:b/>
          <w:bCs/>
          <w:lang w:val="gl" w:eastAsia="gl-ES"/>
        </w:rPr>
        <w:t>Solicita que se teña en conta a súa situación de discapacidade ou a dun dos membros da súa unidade familiar? (Marque cun “X”)</w:t>
      </w:r>
    </w:p>
    <w:p w14:paraId="2E277934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/>
          <w:lang w:val="pt-PT" w:eastAsia="gl-ES"/>
        </w:rPr>
      </w:pPr>
      <w:r w:rsidRPr="00B9340F">
        <w:rPr>
          <w:rFonts w:ascii="Arial" w:eastAsiaTheme="minorEastAsia" w:hAnsi="Arial" w:cs="Arial"/>
          <w:b/>
          <w:bCs/>
          <w:lang w:val="gl" w:eastAsia="gl-ES"/>
        </w:rPr>
        <w:t>Non</w:t>
      </w:r>
    </w:p>
    <w:p w14:paraId="3B619456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/>
          <w:lang w:val="pt-PT" w:eastAsia="gl-ES"/>
        </w:rPr>
      </w:pPr>
      <w:r w:rsidRPr="00B9340F">
        <w:rPr>
          <w:rFonts w:ascii="Arial" w:eastAsiaTheme="minorEastAsia" w:hAnsi="Arial" w:cs="Arial"/>
          <w:b/>
          <w:bCs/>
          <w:lang w:val="gl" w:eastAsia="gl-ES"/>
        </w:rPr>
        <w:t>Si</w:t>
      </w:r>
      <w:r w:rsidRPr="00B9340F">
        <w:rPr>
          <w:rFonts w:ascii="Arial" w:eastAsiaTheme="minorEastAsia" w:hAnsi="Arial" w:cs="Arial"/>
          <w:lang w:val="gl" w:eastAsia="gl-ES"/>
        </w:rPr>
        <w:t xml:space="preserve"> (neste caso deberá achegar coa solicitude a documentación indicada nas bases)</w:t>
      </w:r>
    </w:p>
    <w:p w14:paraId="298475EB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/>
          <w:lang w:val="pt-PT" w:eastAsia="gl-ES"/>
        </w:rPr>
      </w:pPr>
      <w:r w:rsidRPr="00B9340F">
        <w:rPr>
          <w:rFonts w:ascii="Arial" w:eastAsiaTheme="minorEastAsia" w:hAnsi="Arial" w:cs="Arial"/>
          <w:b/>
          <w:bCs/>
          <w:lang w:val="gl" w:eastAsia="gl-ES"/>
        </w:rPr>
        <w:t>Asinado:</w:t>
      </w:r>
    </w:p>
    <w:p w14:paraId="59AC8792" w14:textId="77777777" w:rsidR="00B9340F" w:rsidRPr="00B9340F" w:rsidRDefault="00B9340F" w:rsidP="00B9340F">
      <w:pPr>
        <w:jc w:val="both"/>
        <w:rPr>
          <w:rFonts w:ascii="Arial" w:eastAsiaTheme="minorEastAsia" w:hAnsi="Arial" w:cs="Arial"/>
          <w:b/>
          <w:lang w:val="pt-PT" w:eastAsia="gl-ES"/>
        </w:rPr>
      </w:pPr>
    </w:p>
    <w:p w14:paraId="4AD9C5A7" w14:textId="77777777" w:rsidR="00B9340F" w:rsidRPr="00B9340F" w:rsidRDefault="00B9340F" w:rsidP="00B9340F">
      <w:pPr>
        <w:jc w:val="both"/>
        <w:rPr>
          <w:rFonts w:eastAsiaTheme="minorEastAsia"/>
          <w:lang w:val="gl-ES" w:eastAsia="gl-ES"/>
        </w:rPr>
      </w:pPr>
      <w:r w:rsidRPr="00B9340F">
        <w:rPr>
          <w:rFonts w:ascii="Arial" w:eastAsiaTheme="minorEastAsia" w:hAnsi="Arial" w:cs="Arial"/>
          <w:b/>
          <w:bCs/>
          <w:sz w:val="18"/>
          <w:szCs w:val="18"/>
          <w:u w:val="single"/>
          <w:lang w:val="gl" w:eastAsia="gl-ES"/>
        </w:rPr>
        <w:t>LEMBRE:</w:t>
      </w:r>
      <w:r w:rsidRPr="00B9340F">
        <w:rPr>
          <w:rFonts w:ascii="Arial" w:eastAsiaTheme="minorEastAsia" w:hAnsi="Arial" w:cs="Arial"/>
          <w:b/>
          <w:bCs/>
          <w:sz w:val="18"/>
          <w:szCs w:val="18"/>
          <w:lang w:val="gl" w:eastAsia="gl-ES"/>
        </w:rPr>
        <w:t xml:space="preserve"> LEA ATENTAMENTE AS BASES DE AXUDAS E ACOMPAÑE ESTA SOLICITUDE CON TODA A DOCUMENTACIÓN ESPECIFICADA NAS BASES</w:t>
      </w:r>
    </w:p>
    <w:p w14:paraId="093DD187" w14:textId="1F807ACD" w:rsidR="00164B27" w:rsidRPr="00B9340F" w:rsidRDefault="00164B27" w:rsidP="00B9340F"/>
    <w:sectPr w:rsidR="00164B27" w:rsidRPr="00B9340F" w:rsidSect="00D77AD8">
      <w:headerReference w:type="default" r:id="rId11"/>
      <w:footerReference w:type="default" r:id="rId12"/>
      <w:type w:val="continuous"/>
      <w:pgSz w:w="11906" w:h="16838"/>
      <w:pgMar w:top="1702" w:right="1701" w:bottom="1276" w:left="1701" w:header="42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EEB6" w14:textId="77777777" w:rsidR="004315A4" w:rsidRDefault="004315A4" w:rsidP="00CA7B3E">
      <w:pPr>
        <w:spacing w:after="0" w:line="240" w:lineRule="auto"/>
      </w:pPr>
      <w:r>
        <w:separator/>
      </w:r>
    </w:p>
  </w:endnote>
  <w:endnote w:type="continuationSeparator" w:id="0">
    <w:p w14:paraId="2770E2C0" w14:textId="77777777" w:rsidR="004315A4" w:rsidRDefault="004315A4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F2C1" w14:textId="20F2999B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1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AB9A4" w14:textId="77777777" w:rsidR="004315A4" w:rsidRDefault="004315A4" w:rsidP="00CA7B3E">
      <w:pPr>
        <w:spacing w:after="0" w:line="240" w:lineRule="auto"/>
      </w:pPr>
      <w:r>
        <w:separator/>
      </w:r>
    </w:p>
  </w:footnote>
  <w:footnote w:type="continuationSeparator" w:id="0">
    <w:p w14:paraId="147B80C2" w14:textId="77777777" w:rsidR="004315A4" w:rsidRDefault="004315A4" w:rsidP="00CA7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7887" w14:textId="418DA330" w:rsidR="00683F58" w:rsidRDefault="009328B7" w:rsidP="007B74E3">
    <w:pPr>
      <w:pStyle w:val="Encabezado"/>
      <w:jc w:val="right"/>
    </w:pPr>
    <w:r w:rsidRPr="001D25ED">
      <w:rPr>
        <w:noProof/>
      </w:rPr>
      <w:drawing>
        <wp:anchor distT="0" distB="0" distL="114300" distR="114300" simplePos="0" relativeHeight="251663360" behindDoc="0" locked="1" layoutInCell="1" allowOverlap="1" wp14:anchorId="71BA4B31" wp14:editId="1407BC26">
          <wp:simplePos x="0" y="0"/>
          <wp:positionH relativeFrom="margin">
            <wp:posOffset>3642360</wp:posOffset>
          </wp:positionH>
          <wp:positionV relativeFrom="paragraph">
            <wp:posOffset>29210</wp:posOffset>
          </wp:positionV>
          <wp:extent cx="1979930" cy="359410"/>
          <wp:effectExtent l="0" t="0" r="1270" b="2540"/>
          <wp:wrapNone/>
          <wp:docPr id="1" name="0 Imagen" descr="Imagen que contiene monitor, luz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SGAE_pantone282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2AA61C05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6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5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3695">
    <w:abstractNumId w:val="10"/>
  </w:num>
  <w:num w:numId="2" w16cid:durableId="1032075531">
    <w:abstractNumId w:val="2"/>
  </w:num>
  <w:num w:numId="3" w16cid:durableId="2030838995">
    <w:abstractNumId w:val="3"/>
  </w:num>
  <w:num w:numId="4" w16cid:durableId="1448042801">
    <w:abstractNumId w:val="1"/>
  </w:num>
  <w:num w:numId="5" w16cid:durableId="1376084208">
    <w:abstractNumId w:val="16"/>
  </w:num>
  <w:num w:numId="6" w16cid:durableId="184944522">
    <w:abstractNumId w:val="4"/>
  </w:num>
  <w:num w:numId="7" w16cid:durableId="707341549">
    <w:abstractNumId w:val="6"/>
  </w:num>
  <w:num w:numId="8" w16cid:durableId="1293368423">
    <w:abstractNumId w:val="13"/>
  </w:num>
  <w:num w:numId="9" w16cid:durableId="905604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1878349">
    <w:abstractNumId w:val="8"/>
  </w:num>
  <w:num w:numId="11" w16cid:durableId="840697746">
    <w:abstractNumId w:val="15"/>
  </w:num>
  <w:num w:numId="12" w16cid:durableId="1410688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16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9147179">
    <w:abstractNumId w:val="12"/>
  </w:num>
  <w:num w:numId="15" w16cid:durableId="254216433">
    <w:abstractNumId w:val="18"/>
  </w:num>
  <w:num w:numId="16" w16cid:durableId="1416589188">
    <w:abstractNumId w:val="0"/>
  </w:num>
  <w:num w:numId="17" w16cid:durableId="597367997">
    <w:abstractNumId w:val="11"/>
  </w:num>
  <w:num w:numId="18" w16cid:durableId="1297760300">
    <w:abstractNumId w:val="19"/>
  </w:num>
  <w:num w:numId="19" w16cid:durableId="772170029">
    <w:abstractNumId w:val="14"/>
  </w:num>
  <w:num w:numId="20" w16cid:durableId="1382948516">
    <w:abstractNumId w:val="5"/>
  </w:num>
  <w:num w:numId="21" w16cid:durableId="199704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276FA"/>
    <w:rsid w:val="00231B9F"/>
    <w:rsid w:val="002330B5"/>
    <w:rsid w:val="00234E35"/>
    <w:rsid w:val="00242346"/>
    <w:rsid w:val="00245C5E"/>
    <w:rsid w:val="0024745B"/>
    <w:rsid w:val="0025744B"/>
    <w:rsid w:val="00261C36"/>
    <w:rsid w:val="0026582C"/>
    <w:rsid w:val="0027015A"/>
    <w:rsid w:val="00273D1E"/>
    <w:rsid w:val="00283141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6BE6"/>
    <w:rsid w:val="00364513"/>
    <w:rsid w:val="00377089"/>
    <w:rsid w:val="003854EB"/>
    <w:rsid w:val="00386279"/>
    <w:rsid w:val="00392A11"/>
    <w:rsid w:val="003A1140"/>
    <w:rsid w:val="003C0901"/>
    <w:rsid w:val="003C461B"/>
    <w:rsid w:val="003C5567"/>
    <w:rsid w:val="003C690D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15A4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6ABC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4742D"/>
    <w:rsid w:val="00660CF4"/>
    <w:rsid w:val="006633BE"/>
    <w:rsid w:val="0067117A"/>
    <w:rsid w:val="0068156F"/>
    <w:rsid w:val="00683F58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350CC"/>
    <w:rsid w:val="00945DD9"/>
    <w:rsid w:val="00946D5C"/>
    <w:rsid w:val="00954D19"/>
    <w:rsid w:val="00957D83"/>
    <w:rsid w:val="0096558B"/>
    <w:rsid w:val="00976BFB"/>
    <w:rsid w:val="00996F14"/>
    <w:rsid w:val="009A0E8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50E5E"/>
    <w:rsid w:val="00B548AD"/>
    <w:rsid w:val="00B65528"/>
    <w:rsid w:val="00B67CF0"/>
    <w:rsid w:val="00B9340F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40225"/>
    <w:rsid w:val="00F4554B"/>
    <w:rsid w:val="00F5305B"/>
    <w:rsid w:val="00F55A88"/>
    <w:rsid w:val="00F56177"/>
    <w:rsid w:val="00F6114E"/>
    <w:rsid w:val="00F870D4"/>
    <w:rsid w:val="00FA1DDB"/>
    <w:rsid w:val="00FB14D7"/>
    <w:rsid w:val="00FC211E"/>
    <w:rsid w:val="00FC5A53"/>
    <w:rsid w:val="00FD5560"/>
    <w:rsid w:val="00FF007E"/>
    <w:rsid w:val="00FF04D1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9350CC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9350CC"/>
  </w:style>
  <w:style w:type="paragraph" w:styleId="Textonotapie">
    <w:name w:val="footnote text"/>
    <w:basedOn w:val="Normal"/>
    <w:link w:val="TextonotapieCar"/>
    <w:uiPriority w:val="99"/>
    <w:semiHidden/>
    <w:unhideWhenUsed/>
    <w:rsid w:val="00935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5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3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87A2CD12-DD68-4730-9245-947CF12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1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2023-04-26T11:46:00Z</cp:lastPrinted>
  <dcterms:created xsi:type="dcterms:W3CDTF">2023-12-04T12:21:00Z</dcterms:created>
  <dcterms:modified xsi:type="dcterms:W3CDTF">2023-12-04T12:21:00Z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