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88C6F63" w14:textId="12476879" w:rsidR="008757AD" w:rsidRPr="008757AD" w:rsidRDefault="0076695B" w:rsidP="0076695B">
      <w:pPr>
        <w:jc w:val="center"/>
        <w:rPr>
          <w:rFonts w:cstheme="minorHAnsi"/>
          <w:b/>
          <w:lang w:val="eu-ES"/>
        </w:rPr>
      </w:pPr>
      <w:r w:rsidRPr="008757AD">
        <w:rPr>
          <w:rFonts w:cstheme="minorHAnsi"/>
          <w:b/>
          <w:lang w:val="eu-ES"/>
        </w:rPr>
        <w:t>2. ERANSKINA</w:t>
      </w:r>
    </w:p>
    <w:p w14:paraId="799109B3" w14:textId="57523A1E" w:rsidR="0076695B" w:rsidRPr="008757AD" w:rsidRDefault="0076695B" w:rsidP="0076695B">
      <w:pPr>
        <w:jc w:val="center"/>
        <w:rPr>
          <w:rFonts w:cstheme="minorHAnsi"/>
          <w:b/>
          <w:lang w:val="eu-ES"/>
        </w:rPr>
      </w:pPr>
      <w:r w:rsidRPr="008757AD">
        <w:rPr>
          <w:rFonts w:cstheme="minorHAnsi"/>
          <w:b/>
          <w:lang w:val="eu-ES"/>
        </w:rPr>
        <w:t xml:space="preserve">ARRAKALA DIGITALA ARINTZEKO ESKABIDEA EGITEN DUEN ESKATZAILEAREN ZINPEKO AITORPENA </w:t>
      </w:r>
    </w:p>
    <w:p w14:paraId="4C2E15AF" w14:textId="77777777" w:rsidR="0076695B" w:rsidRPr="008757AD" w:rsidRDefault="0076695B" w:rsidP="0076695B">
      <w:pPr>
        <w:spacing w:after="0" w:line="240" w:lineRule="auto"/>
        <w:jc w:val="both"/>
        <w:rPr>
          <w:rFonts w:cstheme="minorHAnsi"/>
          <w:lang w:val="eu-ES"/>
        </w:rPr>
      </w:pPr>
      <w:r w:rsidRPr="008757AD">
        <w:rPr>
          <w:rFonts w:cstheme="minorHAnsi"/>
          <w:lang w:val="eu-ES"/>
        </w:rPr>
        <w:t>…..……………………………..…………………………………………………………………………………………………Jn./And., adinez nagusia eta NAN/AIZ ….……..…………………………zenbakia duena, bere izenean eta eskubidez jarduten duenak</w:t>
      </w:r>
    </w:p>
    <w:p w14:paraId="4396F1C9" w14:textId="77777777" w:rsidR="0076695B" w:rsidRPr="008757AD" w:rsidRDefault="0076695B" w:rsidP="0076695B">
      <w:pPr>
        <w:spacing w:after="0" w:line="240" w:lineRule="auto"/>
        <w:jc w:val="both"/>
        <w:rPr>
          <w:rFonts w:cstheme="minorHAnsi"/>
          <w:lang w:val="eu-ES"/>
        </w:rPr>
      </w:pPr>
    </w:p>
    <w:p w14:paraId="10C68FC1" w14:textId="77777777" w:rsidR="0076695B" w:rsidRPr="008757AD" w:rsidRDefault="0076695B" w:rsidP="0076695B">
      <w:pPr>
        <w:spacing w:after="0" w:line="240" w:lineRule="auto"/>
        <w:jc w:val="both"/>
        <w:rPr>
          <w:rFonts w:cstheme="minorHAnsi"/>
          <w:b/>
          <w:u w:val="single"/>
          <w:lang w:val="eu-ES"/>
        </w:rPr>
      </w:pPr>
      <w:r w:rsidRPr="008757AD">
        <w:rPr>
          <w:rFonts w:cstheme="minorHAnsi"/>
          <w:b/>
          <w:u w:val="single"/>
          <w:lang w:val="eu-ES"/>
        </w:rPr>
        <w:t xml:space="preserve">ADIERAZTEN DU: </w:t>
      </w:r>
    </w:p>
    <w:p w14:paraId="2C858986" w14:textId="77777777" w:rsidR="0076695B" w:rsidRPr="008757AD" w:rsidRDefault="0076695B" w:rsidP="0076695B">
      <w:pPr>
        <w:spacing w:after="0" w:line="240" w:lineRule="auto"/>
        <w:jc w:val="both"/>
        <w:rPr>
          <w:rFonts w:cstheme="minorHAnsi"/>
          <w:lang w:val="eu-ES"/>
        </w:rPr>
      </w:pPr>
    </w:p>
    <w:p w14:paraId="19F9AC2E" w14:textId="77777777" w:rsidR="0076695B" w:rsidRPr="008757AD" w:rsidRDefault="0076695B" w:rsidP="0076695B">
      <w:pPr>
        <w:spacing w:after="0" w:line="240" w:lineRule="auto"/>
        <w:jc w:val="both"/>
        <w:rPr>
          <w:rFonts w:cstheme="minorHAnsi"/>
          <w:lang w:val="eu-ES"/>
        </w:rPr>
      </w:pPr>
      <w:r w:rsidRPr="008757AD">
        <w:rPr>
          <w:rFonts w:cstheme="minorHAnsi"/>
          <w:lang w:val="eu-ES"/>
        </w:rPr>
        <w:t>1.- 2023an zehar</w:t>
      </w:r>
      <w:r w:rsidRPr="008757AD">
        <w:rPr>
          <w:rStyle w:val="Refdenotaalpie"/>
          <w:rFonts w:cstheme="minorHAnsi"/>
          <w:lang w:val="eu-ES"/>
        </w:rPr>
        <w:footnoteReference w:id="1"/>
      </w:r>
      <w:r w:rsidRPr="008757AD">
        <w:rPr>
          <w:rFonts w:cstheme="minorHAnsi"/>
          <w:lang w:val="eu-ES"/>
        </w:rPr>
        <w:t xml:space="preserve">, nire diru-sarrera propioak…………………. € gordin direla (mesedez, irakurri azalpen-oharra orri-oinean). </w:t>
      </w:r>
    </w:p>
    <w:p w14:paraId="66B22803" w14:textId="77777777" w:rsidR="0076695B" w:rsidRPr="008757AD" w:rsidRDefault="0076695B" w:rsidP="0076695B">
      <w:pPr>
        <w:spacing w:after="0" w:line="240" w:lineRule="auto"/>
        <w:jc w:val="both"/>
        <w:rPr>
          <w:rFonts w:cstheme="minorHAnsi"/>
          <w:lang w:val="eu-ES"/>
        </w:rPr>
      </w:pPr>
      <w:r w:rsidRPr="008757AD">
        <w:rPr>
          <w:rFonts w:cstheme="minorHAnsi"/>
          <w:lang w:val="eu-ES"/>
        </w:rPr>
        <w:t xml:space="preserve">2.- Ondoren adierazten diren pertsonek osatzen duten nire familia-unitatearen diru-sarrerak, ……………………………………………………….€ urteko guztizko gordina direla (nahitaezkoa da diru-sarrera horiek adieraztea bazkidea ez badago </w:t>
      </w:r>
      <w:proofErr w:type="spellStart"/>
      <w:r w:rsidRPr="008757AD">
        <w:rPr>
          <w:rFonts w:cstheme="minorHAnsi"/>
          <w:lang w:val="eu-ES"/>
        </w:rPr>
        <w:t>independizatuta</w:t>
      </w:r>
      <w:proofErr w:type="spellEnd"/>
      <w:r w:rsidRPr="008757AD">
        <w:rPr>
          <w:rFonts w:cstheme="minorHAnsi"/>
          <w:lang w:val="eu-ES"/>
        </w:rPr>
        <w:t xml:space="preserve"> eta ekonomikoki bere familia-unitatearen mendekoa bada). </w:t>
      </w:r>
    </w:p>
    <w:p w14:paraId="5BB5F153" w14:textId="77777777" w:rsidR="0076695B" w:rsidRPr="008757AD" w:rsidRDefault="0076695B" w:rsidP="0076695B">
      <w:pPr>
        <w:spacing w:after="0" w:line="240" w:lineRule="auto"/>
        <w:jc w:val="both"/>
        <w:rPr>
          <w:rFonts w:cstheme="minorHAnsi"/>
          <w:lang w:val="eu-ES"/>
        </w:rPr>
      </w:pPr>
    </w:p>
    <w:p w14:paraId="6DF7EF1E" w14:textId="77777777" w:rsidR="0076695B" w:rsidRPr="008757AD" w:rsidRDefault="0076695B" w:rsidP="0076695B">
      <w:pPr>
        <w:spacing w:after="0" w:line="240" w:lineRule="auto"/>
        <w:jc w:val="both"/>
        <w:rPr>
          <w:rFonts w:cstheme="minorHAnsi"/>
          <w:lang w:val="eu-ES"/>
        </w:rPr>
      </w:pPr>
      <w:r w:rsidRPr="008757AD">
        <w:rPr>
          <w:rFonts w:cstheme="minorHAnsi"/>
          <w:lang w:val="eu-ES"/>
        </w:rPr>
        <w:t xml:space="preserve">Nire familia-unitatea hauek osatzen dute (x batez markatu): </w:t>
      </w:r>
    </w:p>
    <w:p w14:paraId="5B9D364D" w14:textId="77777777" w:rsidR="0076695B" w:rsidRPr="008757AD" w:rsidRDefault="0076695B" w:rsidP="0076695B">
      <w:pPr>
        <w:spacing w:after="0" w:line="240" w:lineRule="auto"/>
        <w:jc w:val="both"/>
        <w:rPr>
          <w:rFonts w:cstheme="minorHAnsi"/>
          <w:lang w:val="eu-ES"/>
        </w:rPr>
      </w:pPr>
    </w:p>
    <w:p w14:paraId="39391119" w14:textId="77777777" w:rsidR="0076695B" w:rsidRPr="008757AD" w:rsidRDefault="0076695B" w:rsidP="0076695B">
      <w:pPr>
        <w:spacing w:after="0" w:line="240" w:lineRule="auto"/>
        <w:ind w:left="708" w:firstLine="708"/>
        <w:jc w:val="both"/>
        <w:rPr>
          <w:rFonts w:cstheme="minorHAnsi"/>
          <w:lang w:val="eu-ES"/>
        </w:rPr>
      </w:pPr>
      <w:r w:rsidRPr="008757AD">
        <w:rPr>
          <w:rFonts w:cstheme="minorHAnsi"/>
          <w:lang w:val="eu-ES"/>
        </w:rPr>
        <w:t xml:space="preserve">Nire bikotekideak (adierazi bikotearen izen-abizenak): </w:t>
      </w:r>
      <w:r w:rsidRPr="008757AD">
        <w:rPr>
          <w:rFonts w:cstheme="minorHAnsi"/>
          <w:noProof/>
          <w:lang w:val="eu-E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10F6997" wp14:editId="57529A99">
                <wp:simplePos x="0" y="0"/>
                <wp:positionH relativeFrom="column">
                  <wp:posOffset>431165</wp:posOffset>
                </wp:positionH>
                <wp:positionV relativeFrom="paragraph">
                  <wp:posOffset>34925</wp:posOffset>
                </wp:positionV>
                <wp:extent cx="374650" cy="190500"/>
                <wp:effectExtent l="0" t="0" r="25400" b="19050"/>
                <wp:wrapNone/>
                <wp:docPr id="746238729" name="Rectángu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4650" cy="1905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 xmlns:w16sdtdh="http://schemas.microsoft.com/office/word/2020/wordml/sdtdatahash">
            <w:pict>
              <v:rect w14:anchorId="6B6BB4FC" id="Rectángulo 1" o:spid="_x0000_s1026" style="position:absolute;margin-left:33.95pt;margin-top:2.75pt;width:29.5pt;height: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" fillcolor="white [3201]" strokecolor="#f79646 [3209]" strokeweight="2pt"/>
            </w:pict>
          </mc:Fallback>
        </mc:AlternateContent>
      </w:r>
      <w:r w:rsidRPr="008757AD">
        <w:rPr>
          <w:rFonts w:cstheme="minorHAnsi"/>
          <w:lang w:val="eu-ES"/>
        </w:rPr>
        <w:t xml:space="preserve"> </w:t>
      </w:r>
    </w:p>
    <w:p w14:paraId="5D51BFDA" w14:textId="77777777" w:rsidR="0076695B" w:rsidRPr="008757AD" w:rsidRDefault="0076695B" w:rsidP="0076695B">
      <w:pPr>
        <w:spacing w:after="0" w:line="240" w:lineRule="auto"/>
        <w:ind w:left="708" w:firstLine="708"/>
        <w:jc w:val="both"/>
        <w:rPr>
          <w:rFonts w:cstheme="minorHAnsi"/>
          <w:lang w:val="eu-ES"/>
        </w:rPr>
      </w:pPr>
    </w:p>
    <w:p w14:paraId="2439EAE2" w14:textId="77777777" w:rsidR="0076695B" w:rsidRPr="008757AD" w:rsidRDefault="0076695B" w:rsidP="0076695B">
      <w:pPr>
        <w:spacing w:after="0" w:line="240" w:lineRule="auto"/>
        <w:ind w:left="708" w:firstLine="708"/>
        <w:jc w:val="both"/>
        <w:rPr>
          <w:rFonts w:cstheme="minorHAnsi"/>
          <w:lang w:val="eu-ES"/>
        </w:rPr>
      </w:pPr>
      <w:r w:rsidRPr="008757AD">
        <w:rPr>
          <w:rFonts w:cstheme="minorHAnsi"/>
          <w:lang w:val="eu-ES"/>
        </w:rPr>
        <w:t xml:space="preserve">Seme-alaba adingabeek (adierazi horien kopurua): </w:t>
      </w:r>
      <w:r w:rsidRPr="008757AD">
        <w:rPr>
          <w:rFonts w:cstheme="minorHAnsi"/>
          <w:noProof/>
          <w:lang w:val="eu-E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701CA22" wp14:editId="3AB43911">
                <wp:simplePos x="0" y="0"/>
                <wp:positionH relativeFrom="column">
                  <wp:posOffset>431800</wp:posOffset>
                </wp:positionH>
                <wp:positionV relativeFrom="paragraph">
                  <wp:posOffset>31115</wp:posOffset>
                </wp:positionV>
                <wp:extent cx="374650" cy="190500"/>
                <wp:effectExtent l="0" t="0" r="25400" b="19050"/>
                <wp:wrapNone/>
                <wp:docPr id="985629171" name="Rectángu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4650" cy="1905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 xmlns:w16sdtdh="http://schemas.microsoft.com/office/word/2020/wordml/sdtdatahash">
            <w:pict>
              <v:rect w14:anchorId="7B836C93" id="Rectángulo 1" o:spid="_x0000_s1026" style="position:absolute;margin-left:34pt;margin-top:2.45pt;width:29.5pt;height: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" fillcolor="white [3201]" strokecolor="#f79646 [3209]" strokeweight="2pt"/>
            </w:pict>
          </mc:Fallback>
        </mc:AlternateContent>
      </w:r>
      <w:r w:rsidRPr="008757AD">
        <w:rPr>
          <w:rFonts w:cstheme="minorHAnsi"/>
          <w:lang w:val="eu-ES"/>
        </w:rPr>
        <w:t xml:space="preserve">  </w:t>
      </w:r>
    </w:p>
    <w:p w14:paraId="5CF4AE07" w14:textId="77777777" w:rsidR="0076695B" w:rsidRPr="008757AD" w:rsidRDefault="0076695B" w:rsidP="0076695B">
      <w:pPr>
        <w:spacing w:after="0" w:line="240" w:lineRule="auto"/>
        <w:ind w:left="708" w:firstLine="708"/>
        <w:jc w:val="both"/>
        <w:rPr>
          <w:rFonts w:cstheme="minorHAnsi"/>
          <w:lang w:val="eu-ES"/>
        </w:rPr>
      </w:pPr>
    </w:p>
    <w:p w14:paraId="31C518C9" w14:textId="77777777" w:rsidR="0076695B" w:rsidRPr="008757AD" w:rsidRDefault="0076695B" w:rsidP="0076695B">
      <w:pPr>
        <w:spacing w:after="0" w:line="240" w:lineRule="auto"/>
        <w:ind w:left="1416"/>
        <w:jc w:val="both"/>
        <w:rPr>
          <w:rFonts w:cstheme="minorHAnsi"/>
          <w:lang w:val="eu-ES"/>
        </w:rPr>
      </w:pPr>
      <w:r w:rsidRPr="008757AD">
        <w:rPr>
          <w:rFonts w:cstheme="minorHAnsi"/>
          <w:lang w:val="eu-ES"/>
        </w:rPr>
        <w:t xml:space="preserve">Nire gurasoek (adierazi bi gurasoak edo bietako bat bakarrik diren, eta haien izen-abizenak): </w:t>
      </w:r>
      <w:r w:rsidRPr="008757AD">
        <w:rPr>
          <w:rFonts w:cstheme="minorHAnsi"/>
          <w:noProof/>
          <w:lang w:val="eu-E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EFE1C4A" wp14:editId="659017ED">
                <wp:simplePos x="0" y="0"/>
                <wp:positionH relativeFrom="column">
                  <wp:posOffset>431800</wp:posOffset>
                </wp:positionH>
                <wp:positionV relativeFrom="paragraph">
                  <wp:posOffset>38100</wp:posOffset>
                </wp:positionV>
                <wp:extent cx="374650" cy="190500"/>
                <wp:effectExtent l="0" t="0" r="25400" b="19050"/>
                <wp:wrapNone/>
                <wp:docPr id="134242870" name="Rectángu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4650" cy="1905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 xmlns:w16sdtdh="http://schemas.microsoft.com/office/word/2020/wordml/sdtdatahash">
            <w:pict>
              <v:rect w14:anchorId="252E8006" id="Rectángulo 1" o:spid="_x0000_s1026" style="position:absolute;margin-left:34pt;margin-top:3pt;width:29.5pt;height:1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" fillcolor="white [3201]" strokecolor="#f79646 [3209]" strokeweight="2pt"/>
            </w:pict>
          </mc:Fallback>
        </mc:AlternateContent>
      </w:r>
      <w:r w:rsidRPr="008757AD">
        <w:rPr>
          <w:rFonts w:cstheme="minorHAnsi"/>
          <w:lang w:val="eu-ES"/>
        </w:rPr>
        <w:t xml:space="preserve">   </w:t>
      </w:r>
    </w:p>
    <w:p w14:paraId="7154B37A" w14:textId="77777777" w:rsidR="0076695B" w:rsidRPr="008757AD" w:rsidRDefault="0076695B" w:rsidP="0076695B">
      <w:pPr>
        <w:spacing w:after="0" w:line="240" w:lineRule="auto"/>
        <w:jc w:val="both"/>
        <w:rPr>
          <w:rFonts w:cstheme="minorHAnsi"/>
          <w:lang w:val="eu-ES"/>
        </w:rPr>
      </w:pPr>
    </w:p>
    <w:p w14:paraId="59765511" w14:textId="77777777" w:rsidR="0076695B" w:rsidRPr="008757AD" w:rsidRDefault="0076695B" w:rsidP="0076695B">
      <w:pPr>
        <w:spacing w:after="0" w:line="240" w:lineRule="auto"/>
        <w:ind w:left="1416"/>
        <w:jc w:val="both"/>
        <w:rPr>
          <w:rFonts w:cstheme="minorHAnsi"/>
          <w:lang w:val="eu-ES"/>
        </w:rPr>
      </w:pPr>
      <w:r w:rsidRPr="008757AD">
        <w:rPr>
          <w:rFonts w:cstheme="minorHAnsi"/>
          <w:noProof/>
          <w:lang w:val="eu-ES"/>
        </w:rPr>
        <w:t>Nire bikotekidearen gurasoek (adierazi bi gurasoak edo bietako bat bakarrik diren, eta izen-abizenak):</w:t>
      </w:r>
      <w:r w:rsidRPr="008757AD">
        <w:rPr>
          <w:rFonts w:cstheme="minorHAnsi"/>
          <w:noProof/>
          <w:lang w:val="eu-ES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3F2BF27" wp14:editId="729C361F">
                <wp:simplePos x="0" y="0"/>
                <wp:positionH relativeFrom="column">
                  <wp:posOffset>431800</wp:posOffset>
                </wp:positionH>
                <wp:positionV relativeFrom="paragraph">
                  <wp:posOffset>38100</wp:posOffset>
                </wp:positionV>
                <wp:extent cx="374650" cy="190500"/>
                <wp:effectExtent l="0" t="0" r="25400" b="19050"/>
                <wp:wrapNone/>
                <wp:docPr id="2041518114" name="Rectángu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4650" cy="1905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 xmlns:w16sdtdh="http://schemas.microsoft.com/office/word/2020/wordml/sdtdatahash">
            <w:pict>
              <v:rect w14:anchorId="7B73A6EC" id="Rectángulo 1" o:spid="_x0000_s1026" style="position:absolute;margin-left:34pt;margin-top:3pt;width:29.5pt;height:1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" fillcolor="white [3201]" strokecolor="#f79646 [3209]" strokeweight="2pt"/>
            </w:pict>
          </mc:Fallback>
        </mc:AlternateContent>
      </w:r>
      <w:r w:rsidRPr="008757AD">
        <w:rPr>
          <w:rFonts w:cstheme="minorHAnsi"/>
          <w:noProof/>
          <w:lang w:val="eu-ES"/>
        </w:rPr>
        <w:t xml:space="preserve">    </w:t>
      </w:r>
    </w:p>
    <w:p w14:paraId="2BAA4FDC" w14:textId="77777777" w:rsidR="0076695B" w:rsidRPr="008757AD" w:rsidRDefault="0076695B" w:rsidP="0076695B">
      <w:pPr>
        <w:spacing w:after="0" w:line="240" w:lineRule="auto"/>
        <w:jc w:val="both"/>
        <w:rPr>
          <w:rFonts w:cstheme="minorHAnsi"/>
          <w:lang w:val="eu-ES"/>
        </w:rPr>
      </w:pPr>
    </w:p>
    <w:p w14:paraId="3965121D" w14:textId="77777777" w:rsidR="0076695B" w:rsidRPr="008757AD" w:rsidRDefault="0076695B" w:rsidP="0076695B">
      <w:pPr>
        <w:spacing w:after="0" w:line="240" w:lineRule="auto"/>
        <w:jc w:val="both"/>
        <w:rPr>
          <w:rFonts w:cstheme="minorHAnsi"/>
          <w:lang w:val="eu-ES"/>
        </w:rPr>
      </w:pPr>
      <w:r w:rsidRPr="008757AD">
        <w:rPr>
          <w:rFonts w:cstheme="minorHAnsi"/>
          <w:lang w:val="eu-ES"/>
        </w:rPr>
        <w:t xml:space="preserve">Ekonomikoki independentea bazara, </w:t>
      </w:r>
      <w:proofErr w:type="spellStart"/>
      <w:r w:rsidRPr="008757AD">
        <w:rPr>
          <w:rFonts w:cstheme="minorHAnsi"/>
          <w:lang w:val="eu-ES"/>
        </w:rPr>
        <w:t>independizatuta</w:t>
      </w:r>
      <w:proofErr w:type="spellEnd"/>
      <w:r w:rsidRPr="008757AD">
        <w:rPr>
          <w:rFonts w:cstheme="minorHAnsi"/>
          <w:lang w:val="eu-ES"/>
        </w:rPr>
        <w:t xml:space="preserve"> bazaude eta eskabidea baloratzeko irizpidetzat har dadin familia-unitateari buruzko informaziorik eman nahi ez baduzu, markatu aukera hau:</w:t>
      </w:r>
    </w:p>
    <w:p w14:paraId="7574B69A" w14:textId="77777777" w:rsidR="0076695B" w:rsidRPr="008757AD" w:rsidRDefault="0076695B" w:rsidP="0076695B">
      <w:pPr>
        <w:spacing w:after="0" w:line="240" w:lineRule="auto"/>
        <w:jc w:val="both"/>
        <w:rPr>
          <w:rFonts w:cstheme="minorHAnsi"/>
          <w:lang w:val="eu-ES"/>
        </w:rPr>
      </w:pPr>
      <w:r w:rsidRPr="008757AD">
        <w:rPr>
          <w:rFonts w:cstheme="minorHAnsi"/>
          <w:noProof/>
          <w:lang w:val="eu-ES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DD5463C" wp14:editId="29F4591E">
                <wp:simplePos x="0" y="0"/>
                <wp:positionH relativeFrom="column">
                  <wp:posOffset>171450</wp:posOffset>
                </wp:positionH>
                <wp:positionV relativeFrom="paragraph">
                  <wp:posOffset>171450</wp:posOffset>
                </wp:positionV>
                <wp:extent cx="374650" cy="190500"/>
                <wp:effectExtent l="0" t="0" r="25400" b="19050"/>
                <wp:wrapNone/>
                <wp:docPr id="1164801195" name="Rectángu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4650" cy="1905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 xmlns:w16sdtdh="http://schemas.microsoft.com/office/word/2020/wordml/sdtdatahash">
            <w:pict>
              <v:rect w14:anchorId="36E6EB03" id="Rectángulo 1" o:spid="_x0000_s1026" style="position:absolute;margin-left:13.5pt;margin-top:13.5pt;width:29.5pt;height:1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" fillcolor="white [3201]" strokecolor="#f79646 [3209]" strokeweight="2pt"/>
            </w:pict>
          </mc:Fallback>
        </mc:AlternateContent>
      </w:r>
    </w:p>
    <w:p w14:paraId="198E2A82" w14:textId="77777777" w:rsidR="0076695B" w:rsidRPr="008757AD" w:rsidRDefault="0076695B" w:rsidP="0076695B">
      <w:pPr>
        <w:spacing w:after="0" w:line="240" w:lineRule="auto"/>
        <w:ind w:left="990"/>
        <w:jc w:val="both"/>
        <w:rPr>
          <w:rFonts w:cstheme="minorHAnsi"/>
          <w:b/>
          <w:bCs/>
          <w:lang w:val="eu-ES"/>
        </w:rPr>
      </w:pPr>
      <w:r w:rsidRPr="008757AD">
        <w:rPr>
          <w:rFonts w:cstheme="minorHAnsi"/>
          <w:b/>
          <w:bCs/>
          <w:lang w:val="eu-ES"/>
        </w:rPr>
        <w:t xml:space="preserve">EZ DITUT AITORTU NAHI NIRE FAMILIA-UNITATEAREN DIRU-SARRERAK ETA EGOERA PERTSONALA    </w:t>
      </w:r>
    </w:p>
    <w:p w14:paraId="7E017ABD" w14:textId="77777777" w:rsidR="0076695B" w:rsidRPr="008757AD" w:rsidRDefault="0076695B" w:rsidP="0076695B">
      <w:pPr>
        <w:spacing w:after="0" w:line="240" w:lineRule="auto"/>
        <w:jc w:val="both"/>
        <w:rPr>
          <w:rFonts w:cstheme="minorHAnsi"/>
          <w:lang w:val="eu-ES"/>
        </w:rPr>
      </w:pPr>
    </w:p>
    <w:p w14:paraId="28525B8D" w14:textId="31630D09" w:rsidR="0076695B" w:rsidRDefault="008757AD" w:rsidP="0076695B">
      <w:pPr>
        <w:spacing w:after="0" w:line="240" w:lineRule="auto"/>
        <w:jc w:val="both"/>
        <w:rPr>
          <w:rFonts w:cstheme="minorHAnsi"/>
          <w:lang w:val="eu-ES"/>
        </w:rPr>
      </w:pPr>
      <w:r w:rsidRPr="008757AD">
        <w:rPr>
          <w:rFonts w:cstheme="minorHAnsi"/>
          <w:lang w:val="eu-ES"/>
        </w:rPr>
        <w:t>3</w:t>
      </w:r>
      <w:r w:rsidR="0076695B" w:rsidRPr="008757AD">
        <w:rPr>
          <w:rFonts w:cstheme="minorHAnsi"/>
          <w:lang w:val="eu-ES"/>
        </w:rPr>
        <w:t xml:space="preserve">.- Bere </w:t>
      </w:r>
      <w:proofErr w:type="spellStart"/>
      <w:r w:rsidR="0076695B" w:rsidRPr="008757AD">
        <w:rPr>
          <w:rFonts w:cstheme="minorHAnsi"/>
          <w:lang w:val="eu-ES"/>
        </w:rPr>
        <w:t>erantzukizunpean</w:t>
      </w:r>
      <w:proofErr w:type="spellEnd"/>
      <w:r w:rsidR="0076695B" w:rsidRPr="008757AD">
        <w:rPr>
          <w:rFonts w:cstheme="minorHAnsi"/>
          <w:lang w:val="eu-ES"/>
        </w:rPr>
        <w:t xml:space="preserve"> ziurtatzen duela </w:t>
      </w:r>
      <w:r w:rsidR="0076695B" w:rsidRPr="008757AD">
        <w:rPr>
          <w:rFonts w:cstheme="minorHAnsi"/>
          <w:b/>
          <w:bCs/>
          <w:lang w:val="eu-ES"/>
        </w:rPr>
        <w:t xml:space="preserve">SGAE </w:t>
      </w:r>
      <w:proofErr w:type="spellStart"/>
      <w:r w:rsidR="0076695B" w:rsidRPr="008757AD">
        <w:rPr>
          <w:rFonts w:cstheme="minorHAnsi"/>
          <w:b/>
          <w:bCs/>
          <w:lang w:val="eu-ES"/>
        </w:rPr>
        <w:t>FUNDAZIOA</w:t>
      </w:r>
      <w:r w:rsidR="0076695B" w:rsidRPr="008757AD">
        <w:rPr>
          <w:rFonts w:cstheme="minorHAnsi"/>
          <w:lang w:val="eu-ES"/>
        </w:rPr>
        <w:t>ri</w:t>
      </w:r>
      <w:proofErr w:type="spellEnd"/>
      <w:r w:rsidR="0076695B" w:rsidRPr="008757AD">
        <w:rPr>
          <w:rFonts w:cstheme="minorHAnsi"/>
          <w:lang w:val="eu-ES"/>
        </w:rPr>
        <w:t xml:space="preserve"> bere egoera ekonomikoari, pertsonalari eta familia-unitateari buruz ematen dion informazio guztia egiazkoa dela, eta bat datorrela errealitatearekin.</w:t>
      </w:r>
    </w:p>
    <w:p w14:paraId="3FF7D196" w14:textId="77777777" w:rsidR="00372737" w:rsidRPr="008757AD" w:rsidRDefault="00372737" w:rsidP="0076695B">
      <w:pPr>
        <w:spacing w:after="0" w:line="240" w:lineRule="auto"/>
        <w:jc w:val="both"/>
        <w:rPr>
          <w:rFonts w:cstheme="minorHAnsi"/>
          <w:lang w:val="eu-ES"/>
        </w:rPr>
      </w:pPr>
    </w:p>
    <w:p w14:paraId="5C8A7918" w14:textId="21302DA1" w:rsidR="0076695B" w:rsidRDefault="008757AD" w:rsidP="0076695B">
      <w:pPr>
        <w:spacing w:after="0" w:line="240" w:lineRule="auto"/>
        <w:jc w:val="both"/>
        <w:rPr>
          <w:rFonts w:cstheme="minorHAnsi"/>
          <w:lang w:val="eu-ES"/>
        </w:rPr>
      </w:pPr>
      <w:r w:rsidRPr="008757AD">
        <w:rPr>
          <w:rFonts w:cstheme="minorHAnsi"/>
          <w:lang w:val="eu-ES"/>
        </w:rPr>
        <w:t>4</w:t>
      </w:r>
      <w:r w:rsidR="0076695B" w:rsidRPr="008757AD">
        <w:rPr>
          <w:rFonts w:cstheme="minorHAnsi"/>
          <w:lang w:val="eu-ES"/>
        </w:rPr>
        <w:t xml:space="preserve">- Onartzen duela, laguntza eman ondoren, emandako informazioa egiazkoa ez dela adierazten bada, SGAE </w:t>
      </w:r>
      <w:proofErr w:type="spellStart"/>
      <w:r w:rsidR="0076695B" w:rsidRPr="008757AD">
        <w:rPr>
          <w:rFonts w:cstheme="minorHAnsi"/>
          <w:lang w:val="eu-ES"/>
        </w:rPr>
        <w:t>FUNDAZIOAri</w:t>
      </w:r>
      <w:proofErr w:type="spellEnd"/>
      <w:r w:rsidR="0076695B" w:rsidRPr="008757AD">
        <w:rPr>
          <w:rFonts w:cstheme="minorHAnsi"/>
          <w:lang w:val="eu-ES"/>
        </w:rPr>
        <w:t xml:space="preserve"> emandako laguntzaren zenbatekoa itzuli beharko diola, erakunde horrek jakinarazpena eman eta hurrengo hilabetean. Bazkideak laguntza hori itzultzen ez badu, onuradunak lau urteko epean SGAE </w:t>
      </w:r>
      <w:proofErr w:type="spellStart"/>
      <w:r w:rsidR="0076695B" w:rsidRPr="008757AD">
        <w:rPr>
          <w:rFonts w:cstheme="minorHAnsi"/>
          <w:lang w:val="eu-ES"/>
        </w:rPr>
        <w:t>FUNDAZIOAri</w:t>
      </w:r>
      <w:proofErr w:type="spellEnd"/>
      <w:r w:rsidR="0076695B" w:rsidRPr="008757AD">
        <w:rPr>
          <w:rFonts w:cstheme="minorHAnsi"/>
          <w:lang w:val="eu-ES"/>
        </w:rPr>
        <w:t xml:space="preserve"> beste edozein laguntza eskatzeko eskubidea galduko du.</w:t>
      </w:r>
    </w:p>
    <w:p w14:paraId="50532D90" w14:textId="77777777" w:rsidR="00372737" w:rsidRPr="008757AD" w:rsidRDefault="00372737" w:rsidP="0076695B">
      <w:pPr>
        <w:spacing w:after="0" w:line="240" w:lineRule="auto"/>
        <w:jc w:val="both"/>
        <w:rPr>
          <w:rFonts w:cstheme="minorHAnsi"/>
          <w:lang w:val="eu-ES"/>
        </w:rPr>
      </w:pPr>
    </w:p>
    <w:p w14:paraId="0FECBE65" w14:textId="5ECBC936" w:rsidR="0076695B" w:rsidRDefault="008757AD" w:rsidP="0076695B">
      <w:pPr>
        <w:spacing w:after="0" w:line="240" w:lineRule="auto"/>
        <w:jc w:val="both"/>
        <w:rPr>
          <w:rFonts w:cstheme="minorHAnsi"/>
          <w:lang w:val="eu-ES"/>
        </w:rPr>
      </w:pPr>
      <w:r w:rsidRPr="008757AD">
        <w:rPr>
          <w:rFonts w:cstheme="minorHAnsi"/>
          <w:lang w:val="eu-ES"/>
        </w:rPr>
        <w:t>5</w:t>
      </w:r>
      <w:r w:rsidR="0076695B" w:rsidRPr="008757AD">
        <w:rPr>
          <w:rFonts w:cstheme="minorHAnsi"/>
          <w:lang w:val="eu-ES"/>
        </w:rPr>
        <w:t xml:space="preserve">.- Pertsona fisikoen babesari dagokionez datu pertsonalen tratamenduari eta xedapen osagarriei buruzko Europako Parlamentuaren eta Kontseiluaren2016ko apirilaren 27ko 2016/679 (EB) Erregelamenduan ezarritakoaren arabera, </w:t>
      </w:r>
      <w:r w:rsidR="0076695B" w:rsidRPr="008757AD">
        <w:rPr>
          <w:rFonts w:cstheme="minorHAnsi"/>
          <w:u w:val="single"/>
          <w:lang w:val="eu-ES"/>
        </w:rPr>
        <w:t>baimena ematen diodala</w:t>
      </w:r>
      <w:r w:rsidR="0076695B" w:rsidRPr="008757AD">
        <w:rPr>
          <w:rFonts w:cstheme="minorHAnsi"/>
          <w:lang w:val="eu-ES"/>
        </w:rPr>
        <w:t xml:space="preserve"> SGAE </w:t>
      </w:r>
      <w:proofErr w:type="spellStart"/>
      <w:r w:rsidR="0076695B" w:rsidRPr="008757AD">
        <w:rPr>
          <w:rFonts w:cstheme="minorHAnsi"/>
          <w:lang w:val="eu-ES"/>
        </w:rPr>
        <w:t>FUNDAZIOAri</w:t>
      </w:r>
      <w:proofErr w:type="spellEnd"/>
      <w:r w:rsidR="0076695B" w:rsidRPr="008757AD">
        <w:rPr>
          <w:rFonts w:cstheme="minorHAnsi"/>
          <w:lang w:val="eu-ES"/>
        </w:rPr>
        <w:t xml:space="preserve"> nik neuk emandako nire datu pertsonalak (nortasunari, dirusarrera ekonomikoei, osasunari eta familia-</w:t>
      </w:r>
      <w:r w:rsidR="0076695B" w:rsidRPr="008757AD">
        <w:rPr>
          <w:rFonts w:cstheme="minorHAnsi"/>
          <w:lang w:val="eu-ES"/>
        </w:rPr>
        <w:lastRenderedPageBreak/>
        <w:t xml:space="preserve">egoerari buruzkoak) erabiltzeko, nik eskatu dudan laguntza-eskabidea bideratu ahal izateko. Badakit SGAE FUNDAZIOA irabazi-asmorik gabeko erakundea dela, Espainiako zuzenbidearen arabera eratua, Justizia Ministerioaren Estatuko Eskumeneko Fundazioen Erregistroan behar bezala inskribatua 314 zk.-arekin eta helbide soziala Bárbara de </w:t>
      </w:r>
      <w:proofErr w:type="spellStart"/>
      <w:r w:rsidR="0076695B" w:rsidRPr="008757AD">
        <w:rPr>
          <w:rFonts w:cstheme="minorHAnsi"/>
          <w:lang w:val="eu-ES"/>
        </w:rPr>
        <w:t>Braganza</w:t>
      </w:r>
      <w:proofErr w:type="spellEnd"/>
      <w:r w:rsidR="0076695B" w:rsidRPr="008757AD">
        <w:rPr>
          <w:rFonts w:cstheme="minorHAnsi"/>
          <w:lang w:val="eu-ES"/>
        </w:rPr>
        <w:t>, nº 7, C.P. 28004, Madrid (España) eta IFK G-81624736 dituela.</w:t>
      </w:r>
    </w:p>
    <w:p w14:paraId="4AF2F27C" w14:textId="77777777" w:rsidR="00372737" w:rsidRPr="008757AD" w:rsidRDefault="00372737" w:rsidP="0076695B">
      <w:pPr>
        <w:spacing w:after="0" w:line="240" w:lineRule="auto"/>
        <w:jc w:val="both"/>
        <w:rPr>
          <w:rFonts w:cstheme="minorHAnsi"/>
          <w:lang w:val="eu-ES"/>
        </w:rPr>
      </w:pPr>
    </w:p>
    <w:p w14:paraId="228B1EBE" w14:textId="654D5F07" w:rsidR="0076695B" w:rsidRDefault="0076695B" w:rsidP="0076695B">
      <w:pPr>
        <w:spacing w:after="0" w:line="240" w:lineRule="auto"/>
        <w:jc w:val="both"/>
        <w:rPr>
          <w:rFonts w:cstheme="minorHAnsi"/>
          <w:lang w:val="eu-ES"/>
        </w:rPr>
      </w:pPr>
      <w:r w:rsidRPr="008757AD">
        <w:rPr>
          <w:rFonts w:cstheme="minorHAnsi"/>
          <w:lang w:val="eu-ES"/>
        </w:rPr>
        <w:t xml:space="preserve">Era berean, badakit SGAE </w:t>
      </w:r>
      <w:proofErr w:type="spellStart"/>
      <w:r w:rsidRPr="008757AD">
        <w:rPr>
          <w:rFonts w:cstheme="minorHAnsi"/>
          <w:lang w:val="eu-ES"/>
        </w:rPr>
        <w:t>FUNDAZIOAren</w:t>
      </w:r>
      <w:proofErr w:type="spellEnd"/>
      <w:r w:rsidRPr="008757AD">
        <w:rPr>
          <w:rFonts w:cstheme="minorHAnsi"/>
          <w:lang w:val="eu-ES"/>
        </w:rPr>
        <w:t xml:space="preserve"> helburu sozialen artean dagoela SGAEko autore bazkideen aldeko laguntza-programak egitea.</w:t>
      </w:r>
    </w:p>
    <w:p w14:paraId="64438388" w14:textId="77777777" w:rsidR="00372737" w:rsidRPr="008757AD" w:rsidRDefault="00372737" w:rsidP="0076695B">
      <w:pPr>
        <w:spacing w:after="0" w:line="240" w:lineRule="auto"/>
        <w:jc w:val="both"/>
        <w:rPr>
          <w:rFonts w:cstheme="minorHAnsi"/>
          <w:lang w:val="eu-ES"/>
        </w:rPr>
      </w:pPr>
    </w:p>
    <w:p w14:paraId="4D5C3A65" w14:textId="77777777" w:rsidR="0076695B" w:rsidRPr="008757AD" w:rsidRDefault="0076695B" w:rsidP="0076695B">
      <w:pPr>
        <w:spacing w:after="0" w:line="240" w:lineRule="auto"/>
        <w:jc w:val="both"/>
        <w:rPr>
          <w:rFonts w:cstheme="minorHAnsi"/>
          <w:lang w:val="eu-ES"/>
        </w:rPr>
      </w:pPr>
      <w:r w:rsidRPr="008757AD">
        <w:rPr>
          <w:rFonts w:cstheme="minorHAnsi"/>
          <w:lang w:val="eu-ES"/>
        </w:rPr>
        <w:t xml:space="preserve">Era berean, jakinarazi didate datuak eskuratzeko, zuzentzeko, ezabatzeko, mugatzeko, aurkaratzeko eta lekuz aldatzeko eskubideak balia ditzakedala, bai eta modu automatizatuan hartutako </w:t>
      </w:r>
      <w:r w:rsidRPr="008757AD">
        <w:rPr>
          <w:rFonts w:cstheme="minorHAnsi"/>
          <w:b/>
          <w:lang w:val="eu-ES"/>
        </w:rPr>
        <w:t>SGAE FUNDAZIOAREN</w:t>
      </w:r>
      <w:r w:rsidRPr="008757AD">
        <w:rPr>
          <w:rFonts w:cstheme="minorHAnsi"/>
          <w:lang w:val="eu-ES"/>
        </w:rPr>
        <w:t xml:space="preserve"> erabaki indibidualen xede ez izateko eskubidea dudala. Horretarako, idazki bat bidali behar dut SGAE Fundazioaren zerbitzu juridikoetara, erakundearen helbide sozialera: Bárbara de </w:t>
      </w:r>
      <w:proofErr w:type="spellStart"/>
      <w:r w:rsidRPr="008757AD">
        <w:rPr>
          <w:rFonts w:cstheme="minorHAnsi"/>
          <w:lang w:val="eu-ES"/>
        </w:rPr>
        <w:t>Braganza</w:t>
      </w:r>
      <w:proofErr w:type="spellEnd"/>
      <w:r w:rsidRPr="008757AD">
        <w:rPr>
          <w:rFonts w:cstheme="minorHAnsi"/>
          <w:lang w:val="eu-ES"/>
        </w:rPr>
        <w:t>, nº 7, C.P. 28004, Madrid (España).</w:t>
      </w:r>
    </w:p>
    <w:p w14:paraId="66390A08" w14:textId="77777777" w:rsidR="0076695B" w:rsidRPr="008757AD" w:rsidRDefault="0076695B" w:rsidP="0076695B">
      <w:pPr>
        <w:spacing w:after="0" w:line="240" w:lineRule="auto"/>
        <w:jc w:val="both"/>
        <w:rPr>
          <w:rFonts w:cstheme="minorHAnsi"/>
          <w:lang w:val="eu-ES"/>
        </w:rPr>
      </w:pPr>
    </w:p>
    <w:p w14:paraId="3542D0D7" w14:textId="70C629C7" w:rsidR="0076695B" w:rsidRPr="008757AD" w:rsidRDefault="0076695B" w:rsidP="0076695B">
      <w:pPr>
        <w:spacing w:after="0" w:line="240" w:lineRule="auto"/>
        <w:jc w:val="both"/>
        <w:rPr>
          <w:rFonts w:cstheme="minorHAnsi"/>
          <w:b/>
          <w:lang w:val="eu-ES"/>
        </w:rPr>
      </w:pPr>
      <w:r w:rsidRPr="008757AD">
        <w:rPr>
          <w:rFonts w:cstheme="minorHAnsi"/>
          <w:lang w:val="eu-ES"/>
        </w:rPr>
        <w:t xml:space="preserve">Eta nire adierazpena horrela jasota gera dadin, nire burua behartuz eta bertan adierazten dudan guztia onartuta, </w:t>
      </w:r>
      <w:r w:rsidRPr="008757AD">
        <w:rPr>
          <w:rFonts w:cstheme="minorHAnsi"/>
          <w:b/>
          <w:lang w:val="eu-ES"/>
        </w:rPr>
        <w:t>adierazpen hau sinatzen dut, …………………..……………….(e)n:, 202</w:t>
      </w:r>
      <w:r w:rsidR="00C27453" w:rsidRPr="008757AD">
        <w:rPr>
          <w:rFonts w:cstheme="minorHAnsi"/>
          <w:b/>
          <w:lang w:val="eu-ES"/>
        </w:rPr>
        <w:t>….</w:t>
      </w:r>
      <w:r w:rsidRPr="008757AD">
        <w:rPr>
          <w:rFonts w:cstheme="minorHAnsi"/>
          <w:b/>
          <w:lang w:val="eu-ES"/>
        </w:rPr>
        <w:t>…………………..……………….</w:t>
      </w:r>
      <w:proofErr w:type="spellStart"/>
      <w:r w:rsidRPr="008757AD">
        <w:rPr>
          <w:rFonts w:cstheme="minorHAnsi"/>
          <w:b/>
          <w:lang w:val="eu-ES"/>
        </w:rPr>
        <w:t>ren</w:t>
      </w:r>
      <w:proofErr w:type="spellEnd"/>
      <w:r w:rsidRPr="008757AD">
        <w:rPr>
          <w:rFonts w:cstheme="minorHAnsi"/>
          <w:b/>
          <w:lang w:val="eu-ES"/>
        </w:rPr>
        <w:t xml:space="preserve"> ……..… (e)(a)n.</w:t>
      </w:r>
    </w:p>
    <w:p w14:paraId="5F528C37" w14:textId="77777777" w:rsidR="0076695B" w:rsidRPr="008757AD" w:rsidRDefault="0076695B" w:rsidP="0076695B">
      <w:pPr>
        <w:spacing w:after="0" w:line="240" w:lineRule="auto"/>
        <w:jc w:val="both"/>
        <w:rPr>
          <w:rFonts w:cstheme="minorHAnsi"/>
          <w:lang w:val="eu-ES"/>
        </w:rPr>
      </w:pPr>
    </w:p>
    <w:p w14:paraId="7CD9F816" w14:textId="77777777" w:rsidR="0076695B" w:rsidRPr="008757AD" w:rsidRDefault="0076695B" w:rsidP="0076695B">
      <w:pPr>
        <w:spacing w:after="0" w:line="240" w:lineRule="auto"/>
        <w:jc w:val="both"/>
        <w:rPr>
          <w:rFonts w:eastAsia="Times New Roman" w:cstheme="minorHAnsi"/>
          <w:lang w:val="eu-ES" w:eastAsia="es-ES"/>
        </w:rPr>
      </w:pPr>
      <w:r w:rsidRPr="008757AD">
        <w:rPr>
          <w:rFonts w:cstheme="minorHAnsi"/>
          <w:lang w:val="eu-ES"/>
        </w:rPr>
        <w:t>Sinatuta:</w:t>
      </w:r>
    </w:p>
    <w:p w14:paraId="093DD187" w14:textId="77777777" w:rsidR="00164B27" w:rsidRPr="008757AD" w:rsidRDefault="00164B27" w:rsidP="00285EBD">
      <w:pPr>
        <w:rPr>
          <w:rFonts w:cstheme="minorHAnsi"/>
          <w:lang w:val="eu-ES"/>
        </w:rPr>
      </w:pPr>
    </w:p>
    <w:sectPr w:rsidR="00164B27" w:rsidRPr="008757AD" w:rsidSect="00372737">
      <w:headerReference w:type="default" r:id="rId11"/>
      <w:footerReference w:type="default" r:id="rId12"/>
      <w:type w:val="continuous"/>
      <w:pgSz w:w="11906" w:h="16838"/>
      <w:pgMar w:top="1702" w:right="1274" w:bottom="851" w:left="1701" w:header="426" w:footer="1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3A85064" w14:textId="77777777" w:rsidR="002C5F3B" w:rsidRDefault="002C5F3B" w:rsidP="00CA7B3E">
      <w:pPr>
        <w:spacing w:after="0" w:line="240" w:lineRule="auto"/>
      </w:pPr>
      <w:r>
        <w:separator/>
      </w:r>
    </w:p>
  </w:endnote>
  <w:endnote w:type="continuationSeparator" w:id="0">
    <w:p w14:paraId="19196690" w14:textId="77777777" w:rsidR="002C5F3B" w:rsidRDefault="002C5F3B" w:rsidP="00CA7B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Bookshelf Symbol 7">
    <w:panose1 w:val="05010101010101010101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E4FF2C1" w14:textId="77777777" w:rsidR="00683F58" w:rsidRDefault="00683F58">
    <w:pPr>
      <w:pStyle w:val="Piedepgina"/>
      <w:jc w:val="right"/>
    </w:pPr>
    <w:r>
      <w:rPr>
        <w:noProof/>
        <w:lang w:eastAsia="es-ES"/>
      </w:rPr>
      <w:drawing>
        <wp:anchor distT="0" distB="0" distL="114300" distR="114300" simplePos="0" relativeHeight="251661312" behindDoc="0" locked="0" layoutInCell="1" allowOverlap="1" wp14:anchorId="6CBF6D74" wp14:editId="06D6E9E3">
          <wp:simplePos x="0" y="0"/>
          <wp:positionH relativeFrom="column">
            <wp:posOffset>-1148080</wp:posOffset>
          </wp:positionH>
          <wp:positionV relativeFrom="paragraph">
            <wp:posOffset>-822960</wp:posOffset>
          </wp:positionV>
          <wp:extent cx="1158050" cy="272969"/>
          <wp:effectExtent l="4445" t="0" r="0" b="0"/>
          <wp:wrapNone/>
          <wp:docPr id="17" name="Imagen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olaboraciónSGAE-01.png"/>
                  <pic:cNvPicPr/>
                </pic:nvPicPr>
                <pic:blipFill>
                  <a:blip r:embed="rId1" cstate="print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colorTemperature colorTemp="11500"/>
                            </a14:imgEffect>
                            <a14:imgEffect>
                              <a14:saturation sat="3910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rot="16200000">
                    <a:off x="0" y="0"/>
                    <a:ext cx="1158050" cy="27296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sdt>
      <w:sdtPr>
        <w:id w:val="1821760034"/>
        <w:docPartObj>
          <w:docPartGallery w:val="Page Numbers (Bottom of Page)"/>
          <w:docPartUnique/>
        </w:docPartObj>
      </w:sdtPr>
      <w:sdtEndPr/>
      <w:sdtContent>
        <w:r>
          <w:fldChar w:fldCharType="begin"/>
        </w:r>
        <w:r>
          <w:instrText>PAGE   \* MERGEFORMAT</w:instrText>
        </w:r>
        <w:r>
          <w:fldChar w:fldCharType="separate"/>
        </w:r>
        <w:r w:rsidR="00903B6D">
          <w:rPr>
            <w:noProof/>
          </w:rPr>
          <w:t>6</w:t>
        </w:r>
        <w:r>
          <w:fldChar w:fldCharType="end"/>
        </w:r>
      </w:sdtContent>
    </w:sdt>
  </w:p>
  <w:p w14:paraId="0C20CE3A" w14:textId="77777777" w:rsidR="00683F58" w:rsidRDefault="00683F58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85BCE9C" w14:textId="77777777" w:rsidR="002C5F3B" w:rsidRDefault="002C5F3B" w:rsidP="00CA7B3E">
      <w:pPr>
        <w:spacing w:after="0" w:line="240" w:lineRule="auto"/>
      </w:pPr>
      <w:r>
        <w:separator/>
      </w:r>
    </w:p>
  </w:footnote>
  <w:footnote w:type="continuationSeparator" w:id="0">
    <w:p w14:paraId="6EF6BB71" w14:textId="77777777" w:rsidR="002C5F3B" w:rsidRDefault="002C5F3B" w:rsidP="00CA7B3E">
      <w:pPr>
        <w:spacing w:after="0" w:line="240" w:lineRule="auto"/>
      </w:pPr>
      <w:r>
        <w:continuationSeparator/>
      </w:r>
    </w:p>
  </w:footnote>
  <w:footnote w:id="1">
    <w:p w14:paraId="1E0BAE57" w14:textId="77777777" w:rsidR="0076695B" w:rsidRPr="00957DFB" w:rsidRDefault="0076695B" w:rsidP="0076695B">
      <w:pPr>
        <w:pStyle w:val="Textonotapie"/>
        <w:jc w:val="both"/>
        <w:rPr>
          <w:lang w:val="eu-ES"/>
        </w:rPr>
      </w:pPr>
      <w:r w:rsidRPr="00957DFB">
        <w:rPr>
          <w:rStyle w:val="Refdenotaalpie"/>
          <w:lang w:val="eu-ES"/>
        </w:rPr>
        <w:footnoteRef/>
      </w:r>
      <w:r w:rsidRPr="00957DFB">
        <w:rPr>
          <w:lang w:val="eu-ES"/>
        </w:rPr>
        <w:t xml:space="preserve"> </w:t>
      </w:r>
      <w:r>
        <w:rPr>
          <w:lang w:val="eu-ES"/>
        </w:rPr>
        <w:t>Eskabidea</w:t>
      </w:r>
      <w:r w:rsidRPr="00957DFB">
        <w:rPr>
          <w:lang w:val="eu-ES"/>
        </w:rPr>
        <w:t xml:space="preserve"> 2023. urtea amaitu baino lehen aurkezten bada, </w:t>
      </w:r>
      <w:r>
        <w:rPr>
          <w:lang w:val="eu-ES"/>
        </w:rPr>
        <w:t>eskabidea</w:t>
      </w:r>
      <w:r w:rsidRPr="00957DFB">
        <w:rPr>
          <w:lang w:val="eu-ES"/>
        </w:rPr>
        <w:t xml:space="preserve"> egin arte</w:t>
      </w:r>
      <w:r>
        <w:rPr>
          <w:lang w:val="eu-ES"/>
        </w:rPr>
        <w:t>ko</w:t>
      </w:r>
      <w:r w:rsidRPr="00957DFB">
        <w:rPr>
          <w:lang w:val="eu-ES"/>
        </w:rPr>
        <w:t xml:space="preserve"> diru-sarrera gordinak aitortu. </w:t>
      </w:r>
      <w:r>
        <w:rPr>
          <w:lang w:val="eu-ES"/>
        </w:rPr>
        <w:t>Eskabidea</w:t>
      </w:r>
      <w:r w:rsidRPr="00957DFB">
        <w:rPr>
          <w:lang w:val="eu-ES"/>
        </w:rPr>
        <w:t xml:space="preserve"> 2023ko abenduaren 31tik aurrera aurkezten baduzu, 2023ko guztizko diru-sarrera propio gordinak</w:t>
      </w:r>
      <w:r w:rsidRPr="00077DF8">
        <w:rPr>
          <w:lang w:val="eu-ES"/>
        </w:rPr>
        <w:t xml:space="preserve"> </w:t>
      </w:r>
      <w:r w:rsidRPr="00957DFB">
        <w:rPr>
          <w:lang w:val="eu-ES"/>
        </w:rPr>
        <w:t>aitortu, 2024ko diru-sarrerak kontuan hartu gabe.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57A7887" w14:textId="4BCA88BF" w:rsidR="00683F58" w:rsidRDefault="0076695B" w:rsidP="007B74E3">
    <w:pPr>
      <w:pStyle w:val="Encabezado"/>
      <w:jc w:val="right"/>
    </w:pPr>
    <w:r>
      <w:rPr>
        <w:noProof/>
        <w:lang w:eastAsia="es-ES"/>
      </w:rPr>
      <w:drawing>
        <wp:anchor distT="0" distB="0" distL="114300" distR="114300" simplePos="0" relativeHeight="251663360" behindDoc="0" locked="0" layoutInCell="1" allowOverlap="1" wp14:anchorId="33ECDAEF" wp14:editId="30202573">
          <wp:simplePos x="0" y="0"/>
          <wp:positionH relativeFrom="column">
            <wp:posOffset>2774950</wp:posOffset>
          </wp:positionH>
          <wp:positionV relativeFrom="paragraph">
            <wp:posOffset>-31750</wp:posOffset>
          </wp:positionV>
          <wp:extent cx="3017520" cy="530834"/>
          <wp:effectExtent l="0" t="0" r="0" b="0"/>
          <wp:wrapNone/>
          <wp:docPr id="16" name="Imagen 16" descr="Un letrero de color negro&#10;&#10;Descripción generada automáticamente con confianza medi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0 Imagen" descr="Un letrero de color negro&#10;&#10;Descripción generada automáticamente con confianza media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17520" cy="53083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83F58" w:rsidRPr="001D25ED">
      <w:rPr>
        <w:noProof/>
        <w:lang w:eastAsia="es-ES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6CB07777" wp14:editId="0E6E4D32">
              <wp:simplePos x="0" y="0"/>
              <wp:positionH relativeFrom="column">
                <wp:posOffset>-3092132</wp:posOffset>
              </wp:positionH>
              <wp:positionV relativeFrom="paragraph">
                <wp:posOffset>2751137</wp:posOffset>
              </wp:positionV>
              <wp:extent cx="5920740" cy="1263015"/>
              <wp:effectExtent l="0" t="0" r="0" b="0"/>
              <wp:wrapNone/>
              <wp:docPr id="3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 rot="16200000">
                        <a:off x="0" y="0"/>
                        <a:ext cx="5920740" cy="126301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DD76EEC" w14:textId="77777777" w:rsidR="00683F58" w:rsidRPr="0008020F" w:rsidRDefault="00683F58" w:rsidP="001D25ED">
                          <w:pPr>
                            <w:rPr>
                              <w:rFonts w:ascii="Times" w:hAnsi="Times" w:cs="Times"/>
                              <w:color w:val="002060"/>
                              <w:sz w:val="14"/>
                              <w:szCs w:val="20"/>
                            </w:rPr>
                          </w:pPr>
                          <w:r w:rsidRPr="0008020F">
                            <w:rPr>
                              <w:rFonts w:ascii="Times" w:hAnsi="Times" w:cs="Times"/>
                              <w:color w:val="002060"/>
                              <w:sz w:val="14"/>
                              <w:szCs w:val="20"/>
                            </w:rPr>
                            <w:t>Entidad inscrita en el Registro de Fundaciones Culturales B.O.E. 140397 – O.M. 24.2.97 – CIF: G-81624736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CB07777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left:0;text-align:left;margin-left:-243.45pt;margin-top:216.6pt;width:466.2pt;height:99.45pt;rotation:-9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" filled="f" stroked="f">
              <v:textbox>
                <w:txbxContent>
                  <w:p w14:paraId="7DD76EEC" w14:textId="77777777" w:rsidR="00683F58" w:rsidRPr="0008020F" w:rsidRDefault="00683F58" w:rsidP="001D25ED">
                    <w:pPr>
                      <w:rPr>
                        <w:rFonts w:ascii="Times" w:hAnsi="Times" w:cs="Times"/>
                        <w:color w:val="002060"/>
                        <w:sz w:val="14"/>
                        <w:szCs w:val="20"/>
                      </w:rPr>
                    </w:pPr>
                    <w:r w:rsidRPr="0008020F">
                      <w:rPr>
                        <w:rFonts w:ascii="Times" w:hAnsi="Times" w:cs="Times"/>
                        <w:color w:val="002060"/>
                        <w:sz w:val="14"/>
                        <w:szCs w:val="20"/>
                      </w:rPr>
                      <w:t>Entidad inscrita en el Registro de Fundaciones Culturales B.O.E. 140397 – O.M. 24.2.97 – CIF: G-81624736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C303DD"/>
    <w:multiLevelType w:val="hybridMultilevel"/>
    <w:tmpl w:val="EED054AA"/>
    <w:lvl w:ilvl="0" w:tplc="0C0A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C0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C0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C0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C0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C0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C0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C0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C0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 w15:restartNumberingAfterBreak="1">
    <w:nsid w:val="0C930360"/>
    <w:multiLevelType w:val="hybridMultilevel"/>
    <w:tmpl w:val="8A288D2C"/>
    <w:lvl w:ilvl="0" w:tplc="506A7BD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sz w:val="20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1">
    <w:nsid w:val="0E950F11"/>
    <w:multiLevelType w:val="hybridMultilevel"/>
    <w:tmpl w:val="7B76DBA2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3387140"/>
    <w:multiLevelType w:val="hybridMultilevel"/>
    <w:tmpl w:val="F4A03C40"/>
    <w:lvl w:ilvl="0" w:tplc="BE02D8E8">
      <w:numFmt w:val="bullet"/>
      <w:lvlText w:val="-"/>
      <w:lvlJc w:val="left"/>
      <w:pPr>
        <w:ind w:left="1440" w:hanging="360"/>
      </w:pPr>
      <w:rPr>
        <w:rFonts w:ascii="Calibri" w:eastAsiaTheme="minorEastAsia" w:hAnsi="Calibri" w:cs="Calibri" w:hint="default"/>
      </w:rPr>
    </w:lvl>
    <w:lvl w:ilvl="1" w:tplc="0C0A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1">
    <w:nsid w:val="15B56659"/>
    <w:multiLevelType w:val="hybridMultilevel"/>
    <w:tmpl w:val="5B006D86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1">
    <w:nsid w:val="18BB77FB"/>
    <w:multiLevelType w:val="hybridMultilevel"/>
    <w:tmpl w:val="E99CBC1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A8698A"/>
    <w:multiLevelType w:val="hybridMultilevel"/>
    <w:tmpl w:val="122C7FB2"/>
    <w:lvl w:ilvl="0" w:tplc="0C0A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0A0003">
      <w:start w:val="1"/>
      <w:numFmt w:val="bullet"/>
      <w:lvlText w:val="o"/>
      <w:lvlJc w:val="left"/>
      <w:pPr>
        <w:ind w:left="1080" w:hanging="360"/>
      </w:pPr>
      <w:rPr>
        <w:rFonts w:ascii="Courier" w:hAnsi="Courier" w:hint="default"/>
      </w:rPr>
    </w:lvl>
    <w:lvl w:ilvl="2" w:tplc="040A0005" w:tentative="1">
      <w:start w:val="1"/>
      <w:numFmt w:val="bullet"/>
      <w:lvlText w:val=""/>
      <w:lvlJc w:val="left"/>
      <w:pPr>
        <w:ind w:left="1800" w:hanging="360"/>
      </w:pPr>
      <w:rPr>
        <w:rFonts w:ascii="Bookshelf Symbol 7" w:hAnsi="Bookshelf Symbol 7" w:hint="default"/>
      </w:rPr>
    </w:lvl>
    <w:lvl w:ilvl="3" w:tplc="0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240" w:hanging="360"/>
      </w:pPr>
      <w:rPr>
        <w:rFonts w:ascii="Courier" w:hAnsi="Courier" w:hint="default"/>
      </w:rPr>
    </w:lvl>
    <w:lvl w:ilvl="5" w:tplc="040A0005" w:tentative="1">
      <w:start w:val="1"/>
      <w:numFmt w:val="bullet"/>
      <w:lvlText w:val=""/>
      <w:lvlJc w:val="left"/>
      <w:pPr>
        <w:ind w:left="3960" w:hanging="360"/>
      </w:pPr>
      <w:rPr>
        <w:rFonts w:ascii="Bookshelf Symbol 7" w:hAnsi="Bookshelf Symbol 7" w:hint="default"/>
      </w:rPr>
    </w:lvl>
    <w:lvl w:ilvl="6" w:tplc="0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400" w:hanging="360"/>
      </w:pPr>
      <w:rPr>
        <w:rFonts w:ascii="Courier" w:hAnsi="Courier" w:hint="default"/>
      </w:rPr>
    </w:lvl>
    <w:lvl w:ilvl="8" w:tplc="040A0005" w:tentative="1">
      <w:start w:val="1"/>
      <w:numFmt w:val="bullet"/>
      <w:lvlText w:val=""/>
      <w:lvlJc w:val="left"/>
      <w:pPr>
        <w:ind w:left="6120" w:hanging="360"/>
      </w:pPr>
      <w:rPr>
        <w:rFonts w:ascii="Bookshelf Symbol 7" w:hAnsi="Bookshelf Symbol 7" w:hint="default"/>
      </w:rPr>
    </w:lvl>
  </w:abstractNum>
  <w:abstractNum w:abstractNumId="7" w15:restartNumberingAfterBreak="1">
    <w:nsid w:val="26647292"/>
    <w:multiLevelType w:val="hybridMultilevel"/>
    <w:tmpl w:val="999C6CC6"/>
    <w:lvl w:ilvl="0" w:tplc="B254EEB8">
      <w:start w:val="3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6EE442A"/>
    <w:multiLevelType w:val="hybridMultilevel"/>
    <w:tmpl w:val="E38E77CE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96427E6"/>
    <w:multiLevelType w:val="hybridMultilevel"/>
    <w:tmpl w:val="6062EA8E"/>
    <w:lvl w:ilvl="0" w:tplc="1122A742">
      <w:start w:val="1"/>
      <w:numFmt w:val="decimal"/>
      <w:lvlText w:val="%1."/>
      <w:lvlJc w:val="left"/>
      <w:pPr>
        <w:ind w:left="720" w:hanging="360"/>
      </w:pPr>
      <w:rPr>
        <w:rFonts w:ascii="Calibri" w:eastAsia="Times New Roman" w:hAnsi="Calibri" w:cs="Times New Roman"/>
        <w:b w:val="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33964E71"/>
    <w:multiLevelType w:val="hybridMultilevel"/>
    <w:tmpl w:val="625E0A7E"/>
    <w:lvl w:ilvl="0" w:tplc="7B32AC7A"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F1B1FCD"/>
    <w:multiLevelType w:val="hybridMultilevel"/>
    <w:tmpl w:val="058E77F6"/>
    <w:lvl w:ilvl="0" w:tplc="0C0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1">
    <w:nsid w:val="41116AAE"/>
    <w:multiLevelType w:val="hybridMultilevel"/>
    <w:tmpl w:val="03927AE6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43374DE5"/>
    <w:multiLevelType w:val="hybridMultilevel"/>
    <w:tmpl w:val="08D2C484"/>
    <w:lvl w:ilvl="0" w:tplc="0C0A000F">
      <w:start w:val="1"/>
      <w:numFmt w:val="decimal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43F66F2D"/>
    <w:multiLevelType w:val="hybridMultilevel"/>
    <w:tmpl w:val="C79C3A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B1809CD"/>
    <w:multiLevelType w:val="hybridMultilevel"/>
    <w:tmpl w:val="4BD82E5C"/>
    <w:lvl w:ilvl="0" w:tplc="0C0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C0A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C0A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4E8915B6"/>
    <w:multiLevelType w:val="hybridMultilevel"/>
    <w:tmpl w:val="C9C0419C"/>
    <w:lvl w:ilvl="0" w:tplc="A246E8DC">
      <w:start w:val="1"/>
      <w:numFmt w:val="bullet"/>
      <w:lvlText w:val="-"/>
      <w:lvlJc w:val="left"/>
      <w:pPr>
        <w:ind w:left="360" w:hanging="360"/>
      </w:pPr>
      <w:rPr>
        <w:rFonts w:ascii="Calibri" w:eastAsiaTheme="minorHAnsi" w:hAnsi="Calibri" w:cstheme="minorBidi" w:hint="default"/>
      </w:rPr>
    </w:lvl>
    <w:lvl w:ilvl="1" w:tplc="040A0003">
      <w:start w:val="1"/>
      <w:numFmt w:val="bullet"/>
      <w:lvlText w:val="o"/>
      <w:lvlJc w:val="left"/>
      <w:pPr>
        <w:ind w:left="1080" w:hanging="360"/>
      </w:pPr>
      <w:rPr>
        <w:rFonts w:ascii="Courier" w:hAnsi="Courier" w:hint="default"/>
      </w:rPr>
    </w:lvl>
    <w:lvl w:ilvl="2" w:tplc="040A0005" w:tentative="1">
      <w:start w:val="1"/>
      <w:numFmt w:val="bullet"/>
      <w:lvlText w:val=""/>
      <w:lvlJc w:val="left"/>
      <w:pPr>
        <w:ind w:left="1800" w:hanging="360"/>
      </w:pPr>
      <w:rPr>
        <w:rFonts w:ascii="Bookshelf Symbol 7" w:hAnsi="Bookshelf Symbol 7" w:hint="default"/>
      </w:rPr>
    </w:lvl>
    <w:lvl w:ilvl="3" w:tplc="0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240" w:hanging="360"/>
      </w:pPr>
      <w:rPr>
        <w:rFonts w:ascii="Courier" w:hAnsi="Courier" w:hint="default"/>
      </w:rPr>
    </w:lvl>
    <w:lvl w:ilvl="5" w:tplc="040A0005" w:tentative="1">
      <w:start w:val="1"/>
      <w:numFmt w:val="bullet"/>
      <w:lvlText w:val=""/>
      <w:lvlJc w:val="left"/>
      <w:pPr>
        <w:ind w:left="3960" w:hanging="360"/>
      </w:pPr>
      <w:rPr>
        <w:rFonts w:ascii="Bookshelf Symbol 7" w:hAnsi="Bookshelf Symbol 7" w:hint="default"/>
      </w:rPr>
    </w:lvl>
    <w:lvl w:ilvl="6" w:tplc="0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400" w:hanging="360"/>
      </w:pPr>
      <w:rPr>
        <w:rFonts w:ascii="Courier" w:hAnsi="Courier" w:hint="default"/>
      </w:rPr>
    </w:lvl>
    <w:lvl w:ilvl="8" w:tplc="040A0005" w:tentative="1">
      <w:start w:val="1"/>
      <w:numFmt w:val="bullet"/>
      <w:lvlText w:val=""/>
      <w:lvlJc w:val="left"/>
      <w:pPr>
        <w:ind w:left="6120" w:hanging="360"/>
      </w:pPr>
      <w:rPr>
        <w:rFonts w:ascii="Bookshelf Symbol 7" w:hAnsi="Bookshelf Symbol 7" w:hint="default"/>
      </w:rPr>
    </w:lvl>
  </w:abstractNum>
  <w:abstractNum w:abstractNumId="17" w15:restartNumberingAfterBreak="0">
    <w:nsid w:val="4F117598"/>
    <w:multiLevelType w:val="hybridMultilevel"/>
    <w:tmpl w:val="53D810CC"/>
    <w:lvl w:ilvl="0" w:tplc="0C0A000F">
      <w:start w:val="1"/>
      <w:numFmt w:val="decimal"/>
      <w:lvlText w:val="%1."/>
      <w:lvlJc w:val="left"/>
      <w:pPr>
        <w:ind w:left="1080" w:hanging="360"/>
      </w:pPr>
    </w:lvl>
    <w:lvl w:ilvl="1" w:tplc="0C0A0019">
      <w:start w:val="1"/>
      <w:numFmt w:val="lowerLetter"/>
      <w:lvlText w:val="%2."/>
      <w:lvlJc w:val="left"/>
      <w:pPr>
        <w:ind w:left="1800" w:hanging="360"/>
      </w:pPr>
    </w:lvl>
    <w:lvl w:ilvl="2" w:tplc="0C0A001B">
      <w:start w:val="1"/>
      <w:numFmt w:val="lowerRoman"/>
      <w:lvlText w:val="%3."/>
      <w:lvlJc w:val="right"/>
      <w:pPr>
        <w:ind w:left="2520" w:hanging="180"/>
      </w:pPr>
    </w:lvl>
    <w:lvl w:ilvl="3" w:tplc="0C0A000F">
      <w:start w:val="1"/>
      <w:numFmt w:val="decimal"/>
      <w:lvlText w:val="%4."/>
      <w:lvlJc w:val="left"/>
      <w:pPr>
        <w:ind w:left="3240" w:hanging="360"/>
      </w:pPr>
    </w:lvl>
    <w:lvl w:ilvl="4" w:tplc="0C0A0019">
      <w:start w:val="1"/>
      <w:numFmt w:val="lowerLetter"/>
      <w:lvlText w:val="%5."/>
      <w:lvlJc w:val="left"/>
      <w:pPr>
        <w:ind w:left="3960" w:hanging="360"/>
      </w:pPr>
    </w:lvl>
    <w:lvl w:ilvl="5" w:tplc="0C0A001B">
      <w:start w:val="1"/>
      <w:numFmt w:val="lowerRoman"/>
      <w:lvlText w:val="%6."/>
      <w:lvlJc w:val="right"/>
      <w:pPr>
        <w:ind w:left="4680" w:hanging="180"/>
      </w:pPr>
    </w:lvl>
    <w:lvl w:ilvl="6" w:tplc="0C0A000F">
      <w:start w:val="1"/>
      <w:numFmt w:val="decimal"/>
      <w:lvlText w:val="%7."/>
      <w:lvlJc w:val="left"/>
      <w:pPr>
        <w:ind w:left="5400" w:hanging="360"/>
      </w:pPr>
    </w:lvl>
    <w:lvl w:ilvl="7" w:tplc="0C0A0019">
      <w:start w:val="1"/>
      <w:numFmt w:val="lowerLetter"/>
      <w:lvlText w:val="%8."/>
      <w:lvlJc w:val="left"/>
      <w:pPr>
        <w:ind w:left="6120" w:hanging="360"/>
      </w:pPr>
    </w:lvl>
    <w:lvl w:ilvl="8" w:tplc="0C0A001B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5AA64ED6"/>
    <w:multiLevelType w:val="hybridMultilevel"/>
    <w:tmpl w:val="61D23B2C"/>
    <w:lvl w:ilvl="0" w:tplc="0C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1">
    <w:nsid w:val="5ACD42F2"/>
    <w:multiLevelType w:val="hybridMultilevel"/>
    <w:tmpl w:val="410E19EC"/>
    <w:lvl w:ilvl="0" w:tplc="CA4EB626">
      <w:start w:val="1"/>
      <w:numFmt w:val="lowerLetter"/>
      <w:lvlText w:val="%1)"/>
      <w:lvlJc w:val="left"/>
      <w:pPr>
        <w:tabs>
          <w:tab w:val="num" w:pos="1361"/>
        </w:tabs>
        <w:ind w:left="1361" w:hanging="653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0" w15:restartNumberingAfterBreak="0">
    <w:nsid w:val="5C600E2E"/>
    <w:multiLevelType w:val="hybridMultilevel"/>
    <w:tmpl w:val="AD703A9C"/>
    <w:lvl w:ilvl="0" w:tplc="461E3E54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4473C26"/>
    <w:multiLevelType w:val="hybridMultilevel"/>
    <w:tmpl w:val="8E3E452C"/>
    <w:lvl w:ilvl="0" w:tplc="0C0A000F">
      <w:start w:val="1"/>
      <w:numFmt w:val="decimal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73572C05"/>
    <w:multiLevelType w:val="hybridMultilevel"/>
    <w:tmpl w:val="EB24476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2"/>
  </w:num>
  <w:num w:numId="3">
    <w:abstractNumId w:val="4"/>
  </w:num>
  <w:num w:numId="4">
    <w:abstractNumId w:val="1"/>
  </w:num>
  <w:num w:numId="5">
    <w:abstractNumId w:val="19"/>
  </w:num>
  <w:num w:numId="6">
    <w:abstractNumId w:val="5"/>
  </w:num>
  <w:num w:numId="7">
    <w:abstractNumId w:val="7"/>
  </w:num>
  <w:num w:numId="8">
    <w:abstractNumId w:val="15"/>
  </w:num>
  <w:num w:numId="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0"/>
  </w:num>
  <w:num w:numId="11">
    <w:abstractNumId w:val="18"/>
  </w:num>
  <w:num w:numId="1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4"/>
  </w:num>
  <w:num w:numId="15">
    <w:abstractNumId w:val="21"/>
  </w:num>
  <w:num w:numId="16">
    <w:abstractNumId w:val="0"/>
  </w:num>
  <w:num w:numId="17">
    <w:abstractNumId w:val="13"/>
  </w:num>
  <w:num w:numId="18">
    <w:abstractNumId w:val="22"/>
  </w:num>
  <w:num w:numId="19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3"/>
  </w:num>
  <w:num w:numId="2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6"/>
  </w:num>
  <w:num w:numId="23">
    <w:abstractNumId w:val="6"/>
  </w:num>
  <w:num w:numId="24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005E"/>
    <w:rsid w:val="00000DBF"/>
    <w:rsid w:val="00001831"/>
    <w:rsid w:val="00001BC1"/>
    <w:rsid w:val="00030EF7"/>
    <w:rsid w:val="00035582"/>
    <w:rsid w:val="00040DE4"/>
    <w:rsid w:val="000414FE"/>
    <w:rsid w:val="000424FF"/>
    <w:rsid w:val="00043258"/>
    <w:rsid w:val="0008020F"/>
    <w:rsid w:val="00086DFF"/>
    <w:rsid w:val="0009279F"/>
    <w:rsid w:val="00095F4D"/>
    <w:rsid w:val="000A7F90"/>
    <w:rsid w:val="000B21FC"/>
    <w:rsid w:val="000B58A7"/>
    <w:rsid w:val="000C1044"/>
    <w:rsid w:val="000C7C12"/>
    <w:rsid w:val="000D067D"/>
    <w:rsid w:val="000D48AF"/>
    <w:rsid w:val="000E4986"/>
    <w:rsid w:val="000E4CBC"/>
    <w:rsid w:val="000E733A"/>
    <w:rsid w:val="000F5EF9"/>
    <w:rsid w:val="00104B31"/>
    <w:rsid w:val="00110E5E"/>
    <w:rsid w:val="00111324"/>
    <w:rsid w:val="00112C08"/>
    <w:rsid w:val="001149B7"/>
    <w:rsid w:val="00121303"/>
    <w:rsid w:val="00126708"/>
    <w:rsid w:val="0013005E"/>
    <w:rsid w:val="001338F5"/>
    <w:rsid w:val="00145386"/>
    <w:rsid w:val="001569AA"/>
    <w:rsid w:val="001574CB"/>
    <w:rsid w:val="00164B27"/>
    <w:rsid w:val="001666F3"/>
    <w:rsid w:val="001672C2"/>
    <w:rsid w:val="001723E5"/>
    <w:rsid w:val="0017332C"/>
    <w:rsid w:val="0018242F"/>
    <w:rsid w:val="00183F3D"/>
    <w:rsid w:val="00193D9C"/>
    <w:rsid w:val="001A70C9"/>
    <w:rsid w:val="001C04F5"/>
    <w:rsid w:val="001C14EE"/>
    <w:rsid w:val="001C446B"/>
    <w:rsid w:val="001D25ED"/>
    <w:rsid w:val="001D4B3E"/>
    <w:rsid w:val="001F7D12"/>
    <w:rsid w:val="00200532"/>
    <w:rsid w:val="002122DC"/>
    <w:rsid w:val="00215E8D"/>
    <w:rsid w:val="002276FA"/>
    <w:rsid w:val="00231B9F"/>
    <w:rsid w:val="002330B5"/>
    <w:rsid w:val="00234E35"/>
    <w:rsid w:val="00242346"/>
    <w:rsid w:val="0024745B"/>
    <w:rsid w:val="0025744B"/>
    <w:rsid w:val="00261C36"/>
    <w:rsid w:val="0026582C"/>
    <w:rsid w:val="0027015A"/>
    <w:rsid w:val="00273D1E"/>
    <w:rsid w:val="00283141"/>
    <w:rsid w:val="00285EBD"/>
    <w:rsid w:val="0028779D"/>
    <w:rsid w:val="002A5001"/>
    <w:rsid w:val="002A5E18"/>
    <w:rsid w:val="002B278B"/>
    <w:rsid w:val="002C0C2B"/>
    <w:rsid w:val="002C5F3B"/>
    <w:rsid w:val="002D1DA7"/>
    <w:rsid w:val="002E12FB"/>
    <w:rsid w:val="002E52E6"/>
    <w:rsid w:val="002F39CB"/>
    <w:rsid w:val="00300005"/>
    <w:rsid w:val="00312285"/>
    <w:rsid w:val="00312513"/>
    <w:rsid w:val="0031502C"/>
    <w:rsid w:val="00324C9E"/>
    <w:rsid w:val="00330852"/>
    <w:rsid w:val="003346BC"/>
    <w:rsid w:val="0034747F"/>
    <w:rsid w:val="00354E21"/>
    <w:rsid w:val="00356BE6"/>
    <w:rsid w:val="00364513"/>
    <w:rsid w:val="00372737"/>
    <w:rsid w:val="00377089"/>
    <w:rsid w:val="003802C5"/>
    <w:rsid w:val="003854EB"/>
    <w:rsid w:val="00386279"/>
    <w:rsid w:val="00392A11"/>
    <w:rsid w:val="003A1140"/>
    <w:rsid w:val="003C0901"/>
    <w:rsid w:val="003C461B"/>
    <w:rsid w:val="003C5567"/>
    <w:rsid w:val="003D47AA"/>
    <w:rsid w:val="003D5BE5"/>
    <w:rsid w:val="003D7DDB"/>
    <w:rsid w:val="003E5AEA"/>
    <w:rsid w:val="003E5CAD"/>
    <w:rsid w:val="003F6BAC"/>
    <w:rsid w:val="00405E89"/>
    <w:rsid w:val="00406466"/>
    <w:rsid w:val="00406F24"/>
    <w:rsid w:val="0042024F"/>
    <w:rsid w:val="004308A2"/>
    <w:rsid w:val="0043761D"/>
    <w:rsid w:val="00440532"/>
    <w:rsid w:val="00451FDB"/>
    <w:rsid w:val="00453A66"/>
    <w:rsid w:val="00454E4E"/>
    <w:rsid w:val="00460221"/>
    <w:rsid w:val="0046058A"/>
    <w:rsid w:val="00463B42"/>
    <w:rsid w:val="00473A5C"/>
    <w:rsid w:val="00473D79"/>
    <w:rsid w:val="004908CC"/>
    <w:rsid w:val="00496AD6"/>
    <w:rsid w:val="00496D64"/>
    <w:rsid w:val="00496E82"/>
    <w:rsid w:val="004A78AD"/>
    <w:rsid w:val="004B21C1"/>
    <w:rsid w:val="004B28BF"/>
    <w:rsid w:val="004B2D12"/>
    <w:rsid w:val="004C3B38"/>
    <w:rsid w:val="004D6891"/>
    <w:rsid w:val="004E4D27"/>
    <w:rsid w:val="004F5D10"/>
    <w:rsid w:val="00506124"/>
    <w:rsid w:val="00523C1B"/>
    <w:rsid w:val="00524154"/>
    <w:rsid w:val="00533649"/>
    <w:rsid w:val="00535CBA"/>
    <w:rsid w:val="00546E78"/>
    <w:rsid w:val="0055493D"/>
    <w:rsid w:val="00581AAD"/>
    <w:rsid w:val="005826ED"/>
    <w:rsid w:val="00587CB3"/>
    <w:rsid w:val="005A3268"/>
    <w:rsid w:val="005A3514"/>
    <w:rsid w:val="005A39DD"/>
    <w:rsid w:val="005A6ABC"/>
    <w:rsid w:val="005B2AF7"/>
    <w:rsid w:val="005C36EF"/>
    <w:rsid w:val="005E3F6F"/>
    <w:rsid w:val="005F7A03"/>
    <w:rsid w:val="006042B1"/>
    <w:rsid w:val="0061468A"/>
    <w:rsid w:val="00614CB0"/>
    <w:rsid w:val="00620FAD"/>
    <w:rsid w:val="00637269"/>
    <w:rsid w:val="00642136"/>
    <w:rsid w:val="006437D8"/>
    <w:rsid w:val="006464B3"/>
    <w:rsid w:val="00660CF4"/>
    <w:rsid w:val="006633BE"/>
    <w:rsid w:val="0067117A"/>
    <w:rsid w:val="0068156F"/>
    <w:rsid w:val="00683F58"/>
    <w:rsid w:val="006B03C7"/>
    <w:rsid w:val="006B513D"/>
    <w:rsid w:val="006C7DEE"/>
    <w:rsid w:val="006D321D"/>
    <w:rsid w:val="006D4FF3"/>
    <w:rsid w:val="006F1190"/>
    <w:rsid w:val="00710CF6"/>
    <w:rsid w:val="00723404"/>
    <w:rsid w:val="007315BD"/>
    <w:rsid w:val="007329F9"/>
    <w:rsid w:val="00742791"/>
    <w:rsid w:val="00754BFA"/>
    <w:rsid w:val="0075526E"/>
    <w:rsid w:val="00760D58"/>
    <w:rsid w:val="00764A5E"/>
    <w:rsid w:val="0076575D"/>
    <w:rsid w:val="0076695B"/>
    <w:rsid w:val="0078464A"/>
    <w:rsid w:val="007865EC"/>
    <w:rsid w:val="00791741"/>
    <w:rsid w:val="00795634"/>
    <w:rsid w:val="007B03BA"/>
    <w:rsid w:val="007B053B"/>
    <w:rsid w:val="007B44DC"/>
    <w:rsid w:val="007B74E3"/>
    <w:rsid w:val="007D62D6"/>
    <w:rsid w:val="007F1E67"/>
    <w:rsid w:val="0080398C"/>
    <w:rsid w:val="00805335"/>
    <w:rsid w:val="00810DD2"/>
    <w:rsid w:val="00812373"/>
    <w:rsid w:val="00812EDA"/>
    <w:rsid w:val="0081687C"/>
    <w:rsid w:val="00823459"/>
    <w:rsid w:val="00825B00"/>
    <w:rsid w:val="00826597"/>
    <w:rsid w:val="00833620"/>
    <w:rsid w:val="00845264"/>
    <w:rsid w:val="0084687F"/>
    <w:rsid w:val="00861F40"/>
    <w:rsid w:val="00861F6C"/>
    <w:rsid w:val="008757AD"/>
    <w:rsid w:val="0087676C"/>
    <w:rsid w:val="00876E91"/>
    <w:rsid w:val="008773DC"/>
    <w:rsid w:val="00893FBB"/>
    <w:rsid w:val="0089592D"/>
    <w:rsid w:val="008B1E1E"/>
    <w:rsid w:val="008C232A"/>
    <w:rsid w:val="008C6AA7"/>
    <w:rsid w:val="008D5107"/>
    <w:rsid w:val="008E5215"/>
    <w:rsid w:val="00902915"/>
    <w:rsid w:val="00903B6D"/>
    <w:rsid w:val="009066CC"/>
    <w:rsid w:val="0091764C"/>
    <w:rsid w:val="00931435"/>
    <w:rsid w:val="009328B7"/>
    <w:rsid w:val="00933E0F"/>
    <w:rsid w:val="00945DD9"/>
    <w:rsid w:val="00946D5C"/>
    <w:rsid w:val="00954D19"/>
    <w:rsid w:val="00957D83"/>
    <w:rsid w:val="0096558B"/>
    <w:rsid w:val="00976BFB"/>
    <w:rsid w:val="00996F14"/>
    <w:rsid w:val="009A0E89"/>
    <w:rsid w:val="009A3229"/>
    <w:rsid w:val="009A6440"/>
    <w:rsid w:val="009A6A31"/>
    <w:rsid w:val="009B2156"/>
    <w:rsid w:val="009C0D59"/>
    <w:rsid w:val="009C6B0C"/>
    <w:rsid w:val="009D0AE1"/>
    <w:rsid w:val="009D1346"/>
    <w:rsid w:val="009D3032"/>
    <w:rsid w:val="009D68BD"/>
    <w:rsid w:val="009E4A87"/>
    <w:rsid w:val="00A05E66"/>
    <w:rsid w:val="00A07EE3"/>
    <w:rsid w:val="00A12310"/>
    <w:rsid w:val="00A167D8"/>
    <w:rsid w:val="00A241C7"/>
    <w:rsid w:val="00A301FD"/>
    <w:rsid w:val="00A42FEA"/>
    <w:rsid w:val="00A57C3E"/>
    <w:rsid w:val="00A76FFC"/>
    <w:rsid w:val="00A80806"/>
    <w:rsid w:val="00A810DE"/>
    <w:rsid w:val="00A85518"/>
    <w:rsid w:val="00A87F25"/>
    <w:rsid w:val="00A97673"/>
    <w:rsid w:val="00AC0E42"/>
    <w:rsid w:val="00AC2FC8"/>
    <w:rsid w:val="00AC49CF"/>
    <w:rsid w:val="00AC6DB6"/>
    <w:rsid w:val="00AD0439"/>
    <w:rsid w:val="00AD2ABB"/>
    <w:rsid w:val="00AE0AB1"/>
    <w:rsid w:val="00AF70B1"/>
    <w:rsid w:val="00AF7238"/>
    <w:rsid w:val="00AF7481"/>
    <w:rsid w:val="00B0181C"/>
    <w:rsid w:val="00B063EF"/>
    <w:rsid w:val="00B21645"/>
    <w:rsid w:val="00B23DB5"/>
    <w:rsid w:val="00B24EC6"/>
    <w:rsid w:val="00B50E5E"/>
    <w:rsid w:val="00B548AD"/>
    <w:rsid w:val="00B65528"/>
    <w:rsid w:val="00B67CF0"/>
    <w:rsid w:val="00B9369C"/>
    <w:rsid w:val="00BA0757"/>
    <w:rsid w:val="00BB129C"/>
    <w:rsid w:val="00BC0241"/>
    <w:rsid w:val="00BC27C7"/>
    <w:rsid w:val="00BD7172"/>
    <w:rsid w:val="00BD78F3"/>
    <w:rsid w:val="00BE0C5F"/>
    <w:rsid w:val="00BF3D05"/>
    <w:rsid w:val="00C00B2F"/>
    <w:rsid w:val="00C03D7D"/>
    <w:rsid w:val="00C11D36"/>
    <w:rsid w:val="00C1263D"/>
    <w:rsid w:val="00C27453"/>
    <w:rsid w:val="00C32C4E"/>
    <w:rsid w:val="00C427A6"/>
    <w:rsid w:val="00C45AD2"/>
    <w:rsid w:val="00C5518A"/>
    <w:rsid w:val="00C56F6C"/>
    <w:rsid w:val="00C608F7"/>
    <w:rsid w:val="00C67D2F"/>
    <w:rsid w:val="00C720FE"/>
    <w:rsid w:val="00C7446C"/>
    <w:rsid w:val="00C74C03"/>
    <w:rsid w:val="00C7594A"/>
    <w:rsid w:val="00C8708D"/>
    <w:rsid w:val="00C9382A"/>
    <w:rsid w:val="00C94152"/>
    <w:rsid w:val="00CA0A44"/>
    <w:rsid w:val="00CA794B"/>
    <w:rsid w:val="00CA7B3E"/>
    <w:rsid w:val="00CB3D73"/>
    <w:rsid w:val="00CC455F"/>
    <w:rsid w:val="00CD64FD"/>
    <w:rsid w:val="00CE6F73"/>
    <w:rsid w:val="00CF190A"/>
    <w:rsid w:val="00D070A3"/>
    <w:rsid w:val="00D263AA"/>
    <w:rsid w:val="00D309AF"/>
    <w:rsid w:val="00D31EA0"/>
    <w:rsid w:val="00D34B27"/>
    <w:rsid w:val="00D56B2B"/>
    <w:rsid w:val="00D641E5"/>
    <w:rsid w:val="00D74228"/>
    <w:rsid w:val="00D768EB"/>
    <w:rsid w:val="00D77AD8"/>
    <w:rsid w:val="00D82E8D"/>
    <w:rsid w:val="00D832FC"/>
    <w:rsid w:val="00D9116B"/>
    <w:rsid w:val="00D96524"/>
    <w:rsid w:val="00D96AE4"/>
    <w:rsid w:val="00DA008E"/>
    <w:rsid w:val="00DA6475"/>
    <w:rsid w:val="00DB0B00"/>
    <w:rsid w:val="00DB18E5"/>
    <w:rsid w:val="00DB4FB5"/>
    <w:rsid w:val="00DC6AF2"/>
    <w:rsid w:val="00DD0051"/>
    <w:rsid w:val="00DD0F75"/>
    <w:rsid w:val="00DE1839"/>
    <w:rsid w:val="00DE3024"/>
    <w:rsid w:val="00DE3D37"/>
    <w:rsid w:val="00E00B88"/>
    <w:rsid w:val="00E00C3C"/>
    <w:rsid w:val="00E032E9"/>
    <w:rsid w:val="00E079FF"/>
    <w:rsid w:val="00E15A24"/>
    <w:rsid w:val="00E37943"/>
    <w:rsid w:val="00E471AE"/>
    <w:rsid w:val="00E50115"/>
    <w:rsid w:val="00E83AD6"/>
    <w:rsid w:val="00E87DC8"/>
    <w:rsid w:val="00E9450F"/>
    <w:rsid w:val="00EE54F2"/>
    <w:rsid w:val="00F01FAB"/>
    <w:rsid w:val="00F03C50"/>
    <w:rsid w:val="00F165DA"/>
    <w:rsid w:val="00F2049E"/>
    <w:rsid w:val="00F23C80"/>
    <w:rsid w:val="00F2401A"/>
    <w:rsid w:val="00F40225"/>
    <w:rsid w:val="00F4554B"/>
    <w:rsid w:val="00F5305B"/>
    <w:rsid w:val="00F55A88"/>
    <w:rsid w:val="00F56177"/>
    <w:rsid w:val="00F6114E"/>
    <w:rsid w:val="00F732A9"/>
    <w:rsid w:val="00F870D4"/>
    <w:rsid w:val="00F876C6"/>
    <w:rsid w:val="00FA1DDB"/>
    <w:rsid w:val="00FB14D7"/>
    <w:rsid w:val="00FC211E"/>
    <w:rsid w:val="00FC5A53"/>
    <w:rsid w:val="00FD5560"/>
    <w:rsid w:val="00FF007E"/>
    <w:rsid w:val="00FF04D1"/>
    <w:rsid w:val="00FF29BA"/>
    <w:rsid w:val="00FF5BB6"/>
    <w:rsid w:val="00FF6FEB"/>
    <w:rsid w:val="04268D25"/>
    <w:rsid w:val="078CAC58"/>
    <w:rsid w:val="09287CB9"/>
    <w:rsid w:val="0E12C40A"/>
    <w:rsid w:val="113EF2AF"/>
    <w:rsid w:val="15E06ED6"/>
    <w:rsid w:val="1DD2585E"/>
    <w:rsid w:val="22064016"/>
    <w:rsid w:val="2EF05CF6"/>
    <w:rsid w:val="3869F904"/>
    <w:rsid w:val="45BAC27C"/>
    <w:rsid w:val="4B3E2E93"/>
    <w:rsid w:val="5CB8ED79"/>
    <w:rsid w:val="6130D001"/>
    <w:rsid w:val="63377196"/>
    <w:rsid w:val="698EEC7E"/>
    <w:rsid w:val="6F1019E3"/>
    <w:rsid w:val="7CDA5F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582E2CB"/>
  <w15:docId w15:val="{A7A1080B-96BD-4B02-86CE-A0B9E02695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CA7B3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CA7B3E"/>
  </w:style>
  <w:style w:type="paragraph" w:styleId="Piedepgina">
    <w:name w:val="footer"/>
    <w:basedOn w:val="Normal"/>
    <w:link w:val="PiedepginaCar"/>
    <w:uiPriority w:val="99"/>
    <w:unhideWhenUsed/>
    <w:rsid w:val="00CA7B3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A7B3E"/>
  </w:style>
  <w:style w:type="paragraph" w:styleId="Textodeglobo">
    <w:name w:val="Balloon Text"/>
    <w:basedOn w:val="Normal"/>
    <w:link w:val="TextodegloboCar"/>
    <w:uiPriority w:val="99"/>
    <w:semiHidden/>
    <w:unhideWhenUsed/>
    <w:rsid w:val="00CA7B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A7B3E"/>
    <w:rPr>
      <w:rFonts w:ascii="Tahoma" w:hAnsi="Tahoma" w:cs="Tahoma"/>
      <w:sz w:val="16"/>
      <w:szCs w:val="16"/>
    </w:rPr>
  </w:style>
  <w:style w:type="paragraph" w:customStyle="1" w:styleId="p8">
    <w:name w:val="p8"/>
    <w:basedOn w:val="Normal"/>
    <w:rsid w:val="00614CB0"/>
    <w:pPr>
      <w:snapToGrid w:val="0"/>
      <w:spacing w:after="0" w:line="280" w:lineRule="atLeast"/>
      <w:jc w:val="both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extoindependiente">
    <w:name w:val="Body Text"/>
    <w:basedOn w:val="Normal"/>
    <w:link w:val="TextoindependienteCar"/>
    <w:uiPriority w:val="99"/>
    <w:rsid w:val="00614CB0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es-ES_tradnl" w:eastAsia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614CB0"/>
    <w:rPr>
      <w:rFonts w:ascii="Times New Roman" w:eastAsia="Times New Roman" w:hAnsi="Times New Roman" w:cs="Times New Roman"/>
      <w:sz w:val="24"/>
      <w:szCs w:val="20"/>
      <w:lang w:val="es-ES_tradnl" w:eastAsia="es-ES"/>
    </w:rPr>
  </w:style>
  <w:style w:type="character" w:customStyle="1" w:styleId="apple-converted-space">
    <w:name w:val="apple-converted-space"/>
    <w:rsid w:val="00614CB0"/>
  </w:style>
  <w:style w:type="paragraph" w:styleId="Prrafodelista">
    <w:name w:val="List Paragraph"/>
    <w:basedOn w:val="Normal"/>
    <w:uiPriority w:val="34"/>
    <w:qFormat/>
    <w:rsid w:val="002F39C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es-ES"/>
    </w:rPr>
  </w:style>
  <w:style w:type="paragraph" w:customStyle="1" w:styleId="Default">
    <w:name w:val="Default"/>
    <w:rsid w:val="00110E5E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NormalWeb">
    <w:name w:val="Normal (Web)"/>
    <w:basedOn w:val="Normal"/>
    <w:uiPriority w:val="99"/>
    <w:unhideWhenUsed/>
    <w:rsid w:val="00861F6C"/>
    <w:pPr>
      <w:spacing w:after="0" w:line="240" w:lineRule="auto"/>
    </w:pPr>
    <w:rPr>
      <w:rFonts w:ascii="Times New Roman" w:hAnsi="Times New Roman" w:cs="Times New Roman"/>
      <w:sz w:val="24"/>
      <w:szCs w:val="24"/>
      <w:lang w:eastAsia="es-ES"/>
    </w:rPr>
  </w:style>
  <w:style w:type="paragraph" w:styleId="Textoindependiente2">
    <w:name w:val="Body Text 2"/>
    <w:basedOn w:val="Normal"/>
    <w:link w:val="Textoindependiente2Car"/>
    <w:uiPriority w:val="99"/>
    <w:semiHidden/>
    <w:unhideWhenUsed/>
    <w:rsid w:val="005A3268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semiHidden/>
    <w:rsid w:val="005A3268"/>
  </w:style>
  <w:style w:type="character" w:styleId="Hipervnculo">
    <w:name w:val="Hyperlink"/>
    <w:basedOn w:val="Fuentedeprrafopredeter"/>
    <w:uiPriority w:val="99"/>
    <w:unhideWhenUsed/>
    <w:rsid w:val="0076695B"/>
    <w:rPr>
      <w:color w:val="0000FF"/>
      <w:u w:val="single"/>
    </w:rPr>
  </w:style>
  <w:style w:type="character" w:customStyle="1" w:styleId="xtlid-translation">
    <w:name w:val="x_tlid-translation"/>
    <w:basedOn w:val="Fuentedeprrafopredeter"/>
    <w:rsid w:val="0076695B"/>
  </w:style>
  <w:style w:type="paragraph" w:styleId="Textonotapie">
    <w:name w:val="footnote text"/>
    <w:basedOn w:val="Normal"/>
    <w:link w:val="TextonotapieCar"/>
    <w:uiPriority w:val="99"/>
    <w:semiHidden/>
    <w:unhideWhenUsed/>
    <w:rsid w:val="0076695B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76695B"/>
    <w:rPr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76695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909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88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54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FUNJCZ\Desktop\PlantillaFSGAE_2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5f0bcdc-b196-418b-870a-524248b37dc4" xsi:nil="true"/>
    <lcf76f155ced4ddcb4097134ff3c332f xmlns="e50ecd27-357d-427f-a86a-4238f39ca795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F26151EA9908D749BB38D69EDE0FD681" ma:contentTypeVersion="14" ma:contentTypeDescription="Crear nuevo documento." ma:contentTypeScope="" ma:versionID="b52fea371ca7b919279887423470e552">
  <xsd:schema xmlns:xsd="http://www.w3.org/2001/XMLSchema" xmlns:xs="http://www.w3.org/2001/XMLSchema" xmlns:p="http://schemas.microsoft.com/office/2006/metadata/properties" xmlns:ns2="e50ecd27-357d-427f-a86a-4238f39ca795" xmlns:ns3="15f0bcdc-b196-418b-870a-524248b37dc4" targetNamespace="http://schemas.microsoft.com/office/2006/metadata/properties" ma:root="true" ma:fieldsID="ca09c033b5e89382c3238b837e78b1c7" ns2:_="" ns3:_="">
    <xsd:import namespace="e50ecd27-357d-427f-a86a-4238f39ca795"/>
    <xsd:import namespace="15f0bcdc-b196-418b-870a-524248b37dc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3:TaxCatchAll" minOccurs="0"/>
                <xsd:element ref="ns2:MediaServiceOCR" minOccurs="0"/>
                <xsd:element ref="ns2:lcf76f155ced4ddcb4097134ff3c332f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50ecd27-357d-427f-a86a-4238f39ca79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2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18" nillable="true" ma:taxonomy="true" ma:internalName="lcf76f155ced4ddcb4097134ff3c332f" ma:taxonomyFieldName="MediaServiceImageTags" ma:displayName="Etiquetas de imagen" ma:readOnly="false" ma:fieldId="{5cf76f15-5ced-4ddc-b409-7134ff3c332f}" ma:taxonomyMulti="true" ma:sspId="b6ae740a-375c-4093-9c0f-2fddf437861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19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f0bcdc-b196-418b-870a-524248b37dc4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83426f4a-b447-4588-bcbd-d55d9f502df6}" ma:internalName="TaxCatchAll" ma:showField="CatchAllData" ma:web="15f0bcdc-b196-418b-870a-524248b37dc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D157133-2093-49D3-AEA6-07672F5D391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5E3B16-B5B5-4506-B4E5-80FA46EFF31C}">
  <ds:schemaRefs>
    <ds:schemaRef ds:uri="http://schemas.microsoft.com/office/2006/metadata/properties"/>
    <ds:schemaRef ds:uri="http://schemas.microsoft.com/office/infopath/2007/PartnerControls"/>
    <ds:schemaRef ds:uri="15f0bcdc-b196-418b-870a-524248b37dc4"/>
    <ds:schemaRef ds:uri="e50ecd27-357d-427f-a86a-4238f39ca795"/>
  </ds:schemaRefs>
</ds:datastoreItem>
</file>

<file path=customXml/itemProps3.xml><?xml version="1.0" encoding="utf-8"?>
<ds:datastoreItem xmlns:ds="http://schemas.openxmlformats.org/officeDocument/2006/customXml" ds:itemID="{548DC8C7-3B33-47E7-8DD0-AEFFF225245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50ecd27-357d-427f-a86a-4238f39ca795"/>
    <ds:schemaRef ds:uri="15f0bcdc-b196-418b-870a-524248b37dc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769E776-9337-4862-9D90-DF7C0A5706A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PlantillaFSGAE_2</Template>
  <TotalTime>12</TotalTime>
  <Pages>1</Pages>
  <Words>535</Words>
  <Characters>2946</Characters>
  <Application>Microsoft Office Word</Application>
  <DocSecurity>0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EME</dc:creator>
  <cp:lastModifiedBy>Angela Gomez Melero</cp:lastModifiedBy>
  <cp:revision>4</cp:revision>
  <cp:lastPrinted>2023-04-26T11:46:00Z</cp:lastPrinted>
  <dcterms:created xsi:type="dcterms:W3CDTF">2023-12-01T12:49:00Z</dcterms:created>
  <dcterms:modified xsi:type="dcterms:W3CDTF">2023-12-01T13:05:00Z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0x010100F26151EA9908D749BB38D69EDE0FD681</vt:lpwstr>
  </property>
  <property fmtid="{D5CDD505-2E9C-101B-9397-08002B2CF9AE}" pid="3" name="MediaServiceImageTags">
    <vt:lpwstr/>
  </property>
</Properties>
</file>