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0B756" w14:textId="07224FC3" w:rsidR="0076695B" w:rsidRPr="00947323" w:rsidRDefault="0076695B" w:rsidP="0076695B">
      <w:pPr>
        <w:jc w:val="center"/>
        <w:rPr>
          <w:rFonts w:ascii="Arial" w:hAnsi="Arial" w:cs="Arial"/>
          <w:b/>
          <w:lang w:val="eu-ES"/>
        </w:rPr>
      </w:pPr>
      <w:r w:rsidRPr="00947323">
        <w:rPr>
          <w:rFonts w:ascii="Arial" w:hAnsi="Arial" w:cs="Arial"/>
          <w:b/>
          <w:lang w:val="eu-ES"/>
        </w:rPr>
        <w:t>1. ERANSKINA</w:t>
      </w:r>
    </w:p>
    <w:p w14:paraId="1D5646C5" w14:textId="77777777" w:rsidR="0076695B" w:rsidRPr="00947323" w:rsidRDefault="0076695B" w:rsidP="0076695B">
      <w:pPr>
        <w:jc w:val="center"/>
        <w:rPr>
          <w:rFonts w:ascii="Arial" w:eastAsia="Times New Roman" w:hAnsi="Arial" w:cs="Arial"/>
          <w:b/>
          <w:bCs/>
          <w:kern w:val="36"/>
          <w:sz w:val="32"/>
          <w:szCs w:val="32"/>
          <w:lang w:val="eu-ES" w:eastAsia="es-ES"/>
        </w:rPr>
      </w:pPr>
      <w:r w:rsidRPr="00947323">
        <w:rPr>
          <w:rFonts w:ascii="Arial" w:eastAsia="Times New Roman" w:hAnsi="Arial" w:cs="Arial"/>
          <w:b/>
          <w:bCs/>
          <w:kern w:val="36"/>
          <w:sz w:val="32"/>
          <w:szCs w:val="32"/>
          <w:lang w:val="eu-ES" w:eastAsia="es-ES"/>
        </w:rPr>
        <w:t>Arrakala digitala arintzeko laguntza-eskabidea</w:t>
      </w:r>
    </w:p>
    <w:p w14:paraId="11E5B608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…………………..………(e)n, 202…(e)ko……………..</w:t>
      </w:r>
      <w:proofErr w:type="spellStart"/>
      <w:r w:rsidRPr="00947323">
        <w:rPr>
          <w:rFonts w:ascii="Arial" w:eastAsia="Times New Roman" w:hAnsi="Arial" w:cs="Arial"/>
          <w:color w:val="000000"/>
          <w:lang w:val="eu-ES" w:eastAsia="es-ES"/>
        </w:rPr>
        <w:t>ren</w:t>
      </w:r>
      <w:proofErr w:type="spellEnd"/>
      <w:r w:rsidRPr="00947323">
        <w:rPr>
          <w:rFonts w:ascii="Arial" w:eastAsia="Times New Roman" w:hAnsi="Arial" w:cs="Arial"/>
          <w:color w:val="000000"/>
          <w:lang w:val="eu-ES" w:eastAsia="es-ES"/>
        </w:rPr>
        <w:t>……(e)()n</w:t>
      </w:r>
    </w:p>
    <w:p w14:paraId="348508CE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u-ES" w:eastAsia="es-ES"/>
        </w:rPr>
      </w:pPr>
    </w:p>
    <w:p w14:paraId="6EAF8DA4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b/>
          <w:bCs/>
          <w:color w:val="000000"/>
          <w:lang w:val="eu-ES" w:eastAsia="es-ES"/>
        </w:rPr>
        <w:t xml:space="preserve">Eskatzailearen datuak (* dutenak nahitaezkoak dira): </w:t>
      </w:r>
    </w:p>
    <w:p w14:paraId="5FD9BF5E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b/>
          <w:bCs/>
          <w:color w:val="F82C07"/>
          <w:lang w:val="eu-ES" w:eastAsia="es-ES"/>
        </w:rPr>
      </w:pPr>
    </w:p>
    <w:p w14:paraId="3F8F5D7A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*Izena:</w:t>
      </w:r>
    </w:p>
    <w:p w14:paraId="7A01F379" w14:textId="77777777" w:rsidR="0076695B" w:rsidRPr="00947323" w:rsidRDefault="0076695B" w:rsidP="0076695B">
      <w:pPr>
        <w:spacing w:after="105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*Abizenak:</w:t>
      </w:r>
    </w:p>
    <w:p w14:paraId="37E66736" w14:textId="77777777" w:rsidR="0076695B" w:rsidRPr="00947323" w:rsidRDefault="0076695B" w:rsidP="0076695B">
      <w:pPr>
        <w:spacing w:after="105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*Adina:</w:t>
      </w:r>
    </w:p>
    <w:p w14:paraId="1D125F02" w14:textId="77777777" w:rsidR="0076695B" w:rsidRPr="00947323" w:rsidRDefault="0076695B" w:rsidP="0076695B">
      <w:pPr>
        <w:spacing w:after="105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* Nortasun Agiriaren zk.:</w:t>
      </w:r>
    </w:p>
    <w:p w14:paraId="64D381C7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*Helbidea:</w:t>
      </w:r>
    </w:p>
    <w:p w14:paraId="21269606" w14:textId="77777777" w:rsidR="0076695B" w:rsidRPr="00947323" w:rsidRDefault="0076695B" w:rsidP="0076695B">
      <w:pPr>
        <w:spacing w:after="105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*Herria:</w:t>
      </w:r>
    </w:p>
    <w:p w14:paraId="605618C7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*Probintzia:</w:t>
      </w:r>
    </w:p>
    <w:p w14:paraId="620177C3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*Herrialdea:</w:t>
      </w:r>
    </w:p>
    <w:p w14:paraId="6D5C5C23" w14:textId="77777777" w:rsidR="0076695B" w:rsidRPr="00947323" w:rsidRDefault="0076695B" w:rsidP="0076695B">
      <w:pPr>
        <w:spacing w:after="105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*Posta-kodea:</w:t>
      </w:r>
    </w:p>
    <w:p w14:paraId="0B47A4ED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color w:val="000000"/>
          <w:lang w:val="eu-ES" w:eastAsia="es-ES"/>
        </w:rPr>
      </w:pPr>
    </w:p>
    <w:p w14:paraId="568ED576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*Telefono-zenbakia:</w:t>
      </w:r>
    </w:p>
    <w:p w14:paraId="40A00701" w14:textId="77777777" w:rsidR="0076695B" w:rsidRPr="00947323" w:rsidRDefault="0076695B" w:rsidP="0076695B">
      <w:pPr>
        <w:spacing w:after="105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Faxa</w:t>
      </w:r>
    </w:p>
    <w:p w14:paraId="563983DC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E-maila:</w:t>
      </w:r>
    </w:p>
    <w:p w14:paraId="7784683C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>*SGAEren bazkide-zenbakia:</w:t>
      </w:r>
    </w:p>
    <w:p w14:paraId="2D9FB36B" w14:textId="77777777" w:rsidR="0076695B" w:rsidRPr="00947323" w:rsidRDefault="0076695B" w:rsidP="0076695B">
      <w:pPr>
        <w:spacing w:after="105" w:line="240" w:lineRule="auto"/>
        <w:rPr>
          <w:rFonts w:ascii="Arial" w:eastAsia="Times New Roman" w:hAnsi="Arial" w:cs="Arial"/>
          <w:color w:val="000000"/>
          <w:lang w:val="eu-ES" w:eastAsia="es-ES"/>
        </w:rPr>
      </w:pPr>
    </w:p>
    <w:p w14:paraId="62B2DFD1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b/>
          <w:bCs/>
          <w:color w:val="000000"/>
          <w:lang w:val="eu-ES" w:eastAsia="es-ES"/>
        </w:rPr>
        <w:t xml:space="preserve">Eskabidearen arrazoia: (nahitaezko eremua): </w:t>
      </w:r>
    </w:p>
    <w:p w14:paraId="03414DDD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color w:val="000000"/>
          <w:lang w:val="eu-ES" w:eastAsia="es-ES"/>
        </w:rPr>
      </w:pPr>
    </w:p>
    <w:p w14:paraId="7B54D134" w14:textId="77777777" w:rsidR="0076695B" w:rsidRPr="00947323" w:rsidRDefault="0076695B" w:rsidP="0076695B">
      <w:pPr>
        <w:spacing w:after="0" w:line="240" w:lineRule="auto"/>
        <w:rPr>
          <w:rFonts w:ascii="Arial" w:eastAsia="Times New Roman" w:hAnsi="Arial" w:cs="Arial"/>
          <w:color w:val="000000"/>
          <w:lang w:val="eu-ES" w:eastAsia="es-ES"/>
        </w:rPr>
      </w:pPr>
      <w:r w:rsidRPr="00947323">
        <w:rPr>
          <w:rFonts w:ascii="Arial" w:eastAsia="Times New Roman" w:hAnsi="Arial" w:cs="Arial"/>
          <w:color w:val="000000"/>
          <w:lang w:val="eu-ES" w:eastAsia="es-ES"/>
        </w:rPr>
        <w:t xml:space="preserve">Markatu x batez zein aukeratarako eskatzen duzun laguntza: </w:t>
      </w:r>
    </w:p>
    <w:p w14:paraId="7FEAA163" w14:textId="77777777" w:rsidR="0076695B" w:rsidRPr="00947323" w:rsidRDefault="0076695B" w:rsidP="0076695B">
      <w:pPr>
        <w:spacing w:after="0" w:line="240" w:lineRule="auto"/>
        <w:jc w:val="both"/>
        <w:rPr>
          <w:rFonts w:ascii="Arial" w:eastAsia="Times New Roman" w:hAnsi="Arial" w:cs="Arial"/>
          <w:lang w:val="eu-ES"/>
        </w:rPr>
      </w:pPr>
    </w:p>
    <w:p w14:paraId="673E60A7" w14:textId="77777777" w:rsidR="0076695B" w:rsidRPr="00947323" w:rsidRDefault="0076695B" w:rsidP="0076695B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lang w:val="eu-ES"/>
        </w:rPr>
      </w:pPr>
      <w:r w:rsidRPr="00947323">
        <w:rPr>
          <w:rFonts w:ascii="Arial" w:hAnsi="Arial" w:cs="Arial"/>
          <w:lang w:val="eu-ES"/>
        </w:rPr>
        <w:t>Informatika-ekipoen (ordenagailuak, tabletak, inprimagailuak, mugikorrak…) erosketa.</w:t>
      </w:r>
    </w:p>
    <w:p w14:paraId="5F0ED316" w14:textId="77777777" w:rsidR="0076695B" w:rsidRPr="00947323" w:rsidRDefault="0076695B" w:rsidP="0076695B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lang w:val="eu-ES"/>
        </w:rPr>
      </w:pPr>
      <w:r w:rsidRPr="00947323">
        <w:rPr>
          <w:rFonts w:ascii="Arial" w:hAnsi="Arial" w:cs="Arial"/>
          <w:lang w:val="eu-ES"/>
        </w:rPr>
        <w:t>Obrak sortzeko software profesionalaren erosketa.</w:t>
      </w:r>
    </w:p>
    <w:p w14:paraId="56C4ECD3" w14:textId="77777777" w:rsidR="0076695B" w:rsidRPr="00947323" w:rsidRDefault="0076695B" w:rsidP="0076695B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lang w:val="eu-ES"/>
        </w:rPr>
      </w:pPr>
      <w:r w:rsidRPr="00947323">
        <w:rPr>
          <w:rFonts w:ascii="Arial" w:hAnsi="Arial" w:cs="Arial"/>
          <w:lang w:val="eu-ES"/>
        </w:rPr>
        <w:t xml:space="preserve">Trebetasun digitalen prestakuntza-ikastaroetarako matrikulen ordainketa. </w:t>
      </w:r>
    </w:p>
    <w:p w14:paraId="5BBE41D4" w14:textId="77777777" w:rsidR="0076695B" w:rsidRPr="00947323" w:rsidRDefault="0076695B" w:rsidP="0076695B">
      <w:pPr>
        <w:jc w:val="both"/>
        <w:rPr>
          <w:rFonts w:ascii="Arial" w:hAnsi="Arial" w:cs="Arial"/>
          <w:bCs/>
          <w:sz w:val="20"/>
          <w:szCs w:val="20"/>
          <w:lang w:val="eu-ES"/>
        </w:rPr>
      </w:pPr>
    </w:p>
    <w:p w14:paraId="2CF0406D" w14:textId="77777777" w:rsidR="0076695B" w:rsidRPr="00947323" w:rsidRDefault="0076695B" w:rsidP="0076695B">
      <w:pPr>
        <w:jc w:val="both"/>
        <w:rPr>
          <w:rFonts w:ascii="Arial" w:hAnsi="Arial" w:cs="Arial"/>
          <w:bCs/>
          <w:sz w:val="20"/>
          <w:szCs w:val="20"/>
          <w:lang w:val="eu-ES"/>
        </w:rPr>
      </w:pPr>
      <w:r w:rsidRPr="00947323">
        <w:rPr>
          <w:rFonts w:ascii="Arial" w:hAnsi="Arial" w:cs="Arial"/>
          <w:bCs/>
          <w:sz w:val="20"/>
          <w:szCs w:val="20"/>
          <w:lang w:val="eu-ES"/>
        </w:rPr>
        <w:t xml:space="preserve">(Gogoan izan eskabide honekin batera idazki bat aurkeztu behar duzula, laguntzaren xede den ikastaroa, ekipoa edo/eta softwarea zehaztuta, ikastaroaren, ekipoaren edo softwarearen deskribapen xehatuarekin, bai eta horien kostuaren aurrekontua ere). </w:t>
      </w:r>
    </w:p>
    <w:p w14:paraId="17E46A58" w14:textId="77777777" w:rsidR="0076695B" w:rsidRPr="00947323" w:rsidRDefault="0076695B" w:rsidP="0076695B">
      <w:pPr>
        <w:jc w:val="both"/>
        <w:rPr>
          <w:rFonts w:ascii="Arial" w:hAnsi="Arial" w:cs="Arial"/>
          <w:b/>
          <w:lang w:val="eu-ES"/>
        </w:rPr>
      </w:pPr>
      <w:r w:rsidRPr="00947323">
        <w:rPr>
          <w:rFonts w:ascii="Arial" w:hAnsi="Arial" w:cs="Arial"/>
          <w:b/>
          <w:lang w:val="eu-ES"/>
        </w:rPr>
        <w:t>Zure desgaitasun-egoera edo familia-unitateko kide batena kontuan hartzea eskatzen duzu? (markatu X batez)</w:t>
      </w:r>
    </w:p>
    <w:p w14:paraId="30D07628" w14:textId="77777777" w:rsidR="0076695B" w:rsidRPr="00947323" w:rsidRDefault="0076695B" w:rsidP="0076695B">
      <w:pPr>
        <w:jc w:val="both"/>
        <w:rPr>
          <w:rFonts w:ascii="Arial" w:hAnsi="Arial" w:cs="Arial"/>
          <w:b/>
          <w:lang w:val="eu-ES"/>
        </w:rPr>
      </w:pPr>
      <w:r w:rsidRPr="00947323">
        <w:rPr>
          <w:rFonts w:ascii="Arial" w:hAnsi="Arial" w:cs="Arial"/>
          <w:b/>
          <w:lang w:val="eu-ES"/>
        </w:rPr>
        <w:t>Ez</w:t>
      </w:r>
    </w:p>
    <w:p w14:paraId="48519B3F" w14:textId="77777777" w:rsidR="0076695B" w:rsidRPr="00947323" w:rsidRDefault="0076695B" w:rsidP="0076695B">
      <w:pPr>
        <w:jc w:val="both"/>
        <w:rPr>
          <w:rFonts w:ascii="Arial" w:hAnsi="Arial" w:cs="Arial"/>
          <w:lang w:val="eu-ES"/>
        </w:rPr>
      </w:pPr>
      <w:r w:rsidRPr="00947323">
        <w:rPr>
          <w:rFonts w:ascii="Arial" w:hAnsi="Arial" w:cs="Arial"/>
          <w:b/>
          <w:lang w:val="eu-ES"/>
        </w:rPr>
        <w:t xml:space="preserve">Bai </w:t>
      </w:r>
      <w:r w:rsidRPr="00947323">
        <w:rPr>
          <w:rFonts w:ascii="Arial" w:hAnsi="Arial" w:cs="Arial"/>
          <w:lang w:val="eu-ES"/>
        </w:rPr>
        <w:t xml:space="preserve">(kasu horretan, eskabidearekin batera oinarrietan adierazitako dokumentazioa aurkeztu beharko duzu) </w:t>
      </w:r>
    </w:p>
    <w:p w14:paraId="7DBD9AFF" w14:textId="77777777" w:rsidR="0076695B" w:rsidRPr="00947323" w:rsidRDefault="0076695B" w:rsidP="0076695B">
      <w:pPr>
        <w:jc w:val="both"/>
        <w:rPr>
          <w:rFonts w:ascii="Arial" w:hAnsi="Arial" w:cs="Arial"/>
          <w:b/>
          <w:lang w:val="eu-ES"/>
        </w:rPr>
      </w:pPr>
      <w:r w:rsidRPr="00947323">
        <w:rPr>
          <w:rFonts w:ascii="Arial" w:hAnsi="Arial" w:cs="Arial"/>
          <w:b/>
          <w:lang w:val="eu-ES"/>
        </w:rPr>
        <w:t>Sinatuta:</w:t>
      </w:r>
    </w:p>
    <w:p w14:paraId="6DF0240B" w14:textId="77777777" w:rsidR="0076695B" w:rsidRPr="00947323" w:rsidRDefault="0076695B" w:rsidP="0076695B">
      <w:pPr>
        <w:jc w:val="both"/>
        <w:rPr>
          <w:rFonts w:ascii="Arial" w:hAnsi="Arial" w:cs="Arial"/>
          <w:b/>
          <w:lang w:val="eu-ES"/>
        </w:rPr>
      </w:pPr>
    </w:p>
    <w:p w14:paraId="30A39A21" w14:textId="77777777" w:rsidR="0076695B" w:rsidRPr="00947323" w:rsidRDefault="0076695B" w:rsidP="0076695B">
      <w:pPr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r w:rsidRPr="00947323">
        <w:rPr>
          <w:rFonts w:ascii="Arial" w:hAnsi="Arial" w:cs="Arial"/>
          <w:b/>
          <w:sz w:val="18"/>
          <w:szCs w:val="18"/>
          <w:u w:val="single"/>
          <w:lang w:val="eu-ES"/>
        </w:rPr>
        <w:t>GOGORATU</w:t>
      </w:r>
      <w:r w:rsidRPr="00947323">
        <w:rPr>
          <w:rFonts w:ascii="Arial" w:hAnsi="Arial" w:cs="Arial"/>
          <w:b/>
          <w:sz w:val="18"/>
          <w:szCs w:val="18"/>
          <w:lang w:val="eu-ES"/>
        </w:rPr>
        <w:t>: IRAKURRI ARRETAZ LAGUNTZAREN OINARRIAK, ETA ERANTSI ESKABIDE HONI OINARRIETAN ZEHAZTUTAKO DOKUMENTAZIO GUZTIA</w:t>
      </w:r>
      <w:r w:rsidRPr="00947323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</w:p>
    <w:sectPr w:rsidR="0076695B" w:rsidRPr="00947323" w:rsidSect="007A1345">
      <w:headerReference w:type="default" r:id="rId11"/>
      <w:footerReference w:type="default" r:id="rId12"/>
      <w:type w:val="continuous"/>
      <w:pgSz w:w="11906" w:h="16838"/>
      <w:pgMar w:top="1418" w:right="1133" w:bottom="851" w:left="1701" w:header="426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1B27E" w14:textId="77777777" w:rsidR="001D121A" w:rsidRDefault="001D121A" w:rsidP="00CA7B3E">
      <w:pPr>
        <w:spacing w:after="0" w:line="240" w:lineRule="auto"/>
      </w:pPr>
      <w:r>
        <w:separator/>
      </w:r>
    </w:p>
  </w:endnote>
  <w:endnote w:type="continuationSeparator" w:id="0">
    <w:p w14:paraId="1251CDC7" w14:textId="77777777" w:rsidR="001D121A" w:rsidRDefault="001D121A" w:rsidP="00CA7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4FF2C1" w14:textId="0F52C032" w:rsidR="00683F58" w:rsidRDefault="00683F58">
    <w:pPr>
      <w:pStyle w:val="Piedepgina"/>
      <w:jc w:val="right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6CBF6D74" wp14:editId="06D6E9E3">
          <wp:simplePos x="0" y="0"/>
          <wp:positionH relativeFrom="column">
            <wp:posOffset>-1148080</wp:posOffset>
          </wp:positionH>
          <wp:positionV relativeFrom="paragraph">
            <wp:posOffset>-822960</wp:posOffset>
          </wp:positionV>
          <wp:extent cx="1158050" cy="272969"/>
          <wp:effectExtent l="4445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aboraciónSGAE-01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500"/>
                            </a14:imgEffect>
                            <a14:imgEffect>
                              <a14:saturation sat="39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158050" cy="272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20CE3A" w14:textId="77777777" w:rsidR="00683F58" w:rsidRDefault="00683F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DC879D" w14:textId="77777777" w:rsidR="001D121A" w:rsidRDefault="001D121A" w:rsidP="00CA7B3E">
      <w:pPr>
        <w:spacing w:after="0" w:line="240" w:lineRule="auto"/>
      </w:pPr>
      <w:r>
        <w:separator/>
      </w:r>
    </w:p>
  </w:footnote>
  <w:footnote w:type="continuationSeparator" w:id="0">
    <w:p w14:paraId="3153EF1C" w14:textId="77777777" w:rsidR="001D121A" w:rsidRDefault="001D121A" w:rsidP="00CA7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A7887" w14:textId="4BCA88BF" w:rsidR="00683F58" w:rsidRDefault="0076695B" w:rsidP="007B74E3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33ECDAEF" wp14:editId="30202573">
          <wp:simplePos x="0" y="0"/>
          <wp:positionH relativeFrom="column">
            <wp:posOffset>2774950</wp:posOffset>
          </wp:positionH>
          <wp:positionV relativeFrom="paragraph">
            <wp:posOffset>-31750</wp:posOffset>
          </wp:positionV>
          <wp:extent cx="3017520" cy="530834"/>
          <wp:effectExtent l="0" t="0" r="0" b="0"/>
          <wp:wrapNone/>
          <wp:docPr id="6" name="Imagen 6" descr="Un letrero de color neg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0 Imagen" descr="Un letrero de color negro&#10;&#10;Descripción generada automáticamente con confianza medi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7520" cy="530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3F58" w:rsidRPr="001D25ED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B07777" wp14:editId="0E6E4D32">
              <wp:simplePos x="0" y="0"/>
              <wp:positionH relativeFrom="column">
                <wp:posOffset>-3092132</wp:posOffset>
              </wp:positionH>
              <wp:positionV relativeFrom="paragraph">
                <wp:posOffset>2751137</wp:posOffset>
              </wp:positionV>
              <wp:extent cx="5920740" cy="1263015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5920740" cy="1263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D76EEC" w14:textId="77777777" w:rsidR="00683F58" w:rsidRPr="0008020F" w:rsidRDefault="00683F58" w:rsidP="001D25ED">
                          <w:pPr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</w:pPr>
                          <w:r w:rsidRPr="0008020F"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  <w:t>Entidad inscrita en el Registro de Fundaciones Culturales B.O.E. 140397 – O.M. 24.2.97 – CIF: G-81624736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B0777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243.45pt;margin-top:216.6pt;width:466.2pt;height:99.4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" filled="f" stroked="f">
              <v:textbox>
                <w:txbxContent>
                  <w:p w14:paraId="7DD76EEC" w14:textId="77777777" w:rsidR="00683F58" w:rsidRPr="0008020F" w:rsidRDefault="00683F58" w:rsidP="001D25ED">
                    <w:pPr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</w:pPr>
                    <w:r w:rsidRPr="0008020F"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  <w:t>Entidad inscrita en el Registro de Fundaciones Culturales B.O.E. 140397 – O.M. 24.2.97 – CIF: G-81624736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303DD"/>
    <w:multiLevelType w:val="hybridMultilevel"/>
    <w:tmpl w:val="EED054AA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1">
    <w:nsid w:val="0C930360"/>
    <w:multiLevelType w:val="hybridMultilevel"/>
    <w:tmpl w:val="8A288D2C"/>
    <w:lvl w:ilvl="0" w:tplc="506A7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E950F11"/>
    <w:multiLevelType w:val="hybridMultilevel"/>
    <w:tmpl w:val="7B76DBA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387140"/>
    <w:multiLevelType w:val="hybridMultilevel"/>
    <w:tmpl w:val="F4A03C40"/>
    <w:lvl w:ilvl="0" w:tplc="BE02D8E8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15B56659"/>
    <w:multiLevelType w:val="hybridMultilevel"/>
    <w:tmpl w:val="5B006D8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18BB77FB"/>
    <w:multiLevelType w:val="hybridMultilevel"/>
    <w:tmpl w:val="E99CBC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8698A"/>
    <w:multiLevelType w:val="hybridMultilevel"/>
    <w:tmpl w:val="122C7FB2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7" w15:restartNumberingAfterBreak="1">
    <w:nsid w:val="26647292"/>
    <w:multiLevelType w:val="hybridMultilevel"/>
    <w:tmpl w:val="999C6CC6"/>
    <w:lvl w:ilvl="0" w:tplc="B254EEB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E442A"/>
    <w:multiLevelType w:val="hybridMultilevel"/>
    <w:tmpl w:val="E38E77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427E6"/>
    <w:multiLevelType w:val="hybridMultilevel"/>
    <w:tmpl w:val="6062EA8E"/>
    <w:lvl w:ilvl="0" w:tplc="1122A74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3964E71"/>
    <w:multiLevelType w:val="hybridMultilevel"/>
    <w:tmpl w:val="625E0A7E"/>
    <w:lvl w:ilvl="0" w:tplc="7B32AC7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B1FCD"/>
    <w:multiLevelType w:val="hybridMultilevel"/>
    <w:tmpl w:val="058E77F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1">
    <w:nsid w:val="41116AAE"/>
    <w:multiLevelType w:val="hybridMultilevel"/>
    <w:tmpl w:val="03927A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374DE5"/>
    <w:multiLevelType w:val="hybridMultilevel"/>
    <w:tmpl w:val="08D2C48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F66F2D"/>
    <w:multiLevelType w:val="hybridMultilevel"/>
    <w:tmpl w:val="C79C3A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1809CD"/>
    <w:multiLevelType w:val="hybridMultilevel"/>
    <w:tmpl w:val="4BD82E5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E8915B6"/>
    <w:multiLevelType w:val="hybridMultilevel"/>
    <w:tmpl w:val="C9C0419C"/>
    <w:lvl w:ilvl="0" w:tplc="A246E8D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17" w15:restartNumberingAfterBreak="0">
    <w:nsid w:val="4F117598"/>
    <w:multiLevelType w:val="hybridMultilevel"/>
    <w:tmpl w:val="53D810C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A64ED6"/>
    <w:multiLevelType w:val="hybridMultilevel"/>
    <w:tmpl w:val="61D23B2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1">
    <w:nsid w:val="5ACD42F2"/>
    <w:multiLevelType w:val="hybridMultilevel"/>
    <w:tmpl w:val="410E19EC"/>
    <w:lvl w:ilvl="0" w:tplc="CA4EB626">
      <w:start w:val="1"/>
      <w:numFmt w:val="lowerLetter"/>
      <w:lvlText w:val="%1)"/>
      <w:lvlJc w:val="left"/>
      <w:pPr>
        <w:tabs>
          <w:tab w:val="num" w:pos="1361"/>
        </w:tabs>
        <w:ind w:left="1361" w:hanging="65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C600E2E"/>
    <w:multiLevelType w:val="hybridMultilevel"/>
    <w:tmpl w:val="AD703A9C"/>
    <w:lvl w:ilvl="0" w:tplc="461E3E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473C26"/>
    <w:multiLevelType w:val="hybridMultilevel"/>
    <w:tmpl w:val="8E3E452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572C05"/>
    <w:multiLevelType w:val="hybridMultilevel"/>
    <w:tmpl w:val="EB2447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4"/>
  </w:num>
  <w:num w:numId="4">
    <w:abstractNumId w:val="1"/>
  </w:num>
  <w:num w:numId="5">
    <w:abstractNumId w:val="19"/>
  </w:num>
  <w:num w:numId="6">
    <w:abstractNumId w:val="5"/>
  </w:num>
  <w:num w:numId="7">
    <w:abstractNumId w:val="7"/>
  </w:num>
  <w:num w:numId="8">
    <w:abstractNumId w:val="1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21"/>
  </w:num>
  <w:num w:numId="16">
    <w:abstractNumId w:val="0"/>
  </w:num>
  <w:num w:numId="17">
    <w:abstractNumId w:val="13"/>
  </w:num>
  <w:num w:numId="18">
    <w:abstractNumId w:val="22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6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05E"/>
    <w:rsid w:val="00000DBF"/>
    <w:rsid w:val="00001831"/>
    <w:rsid w:val="00001BC1"/>
    <w:rsid w:val="00030EF7"/>
    <w:rsid w:val="00035582"/>
    <w:rsid w:val="00040DE4"/>
    <w:rsid w:val="000414FE"/>
    <w:rsid w:val="000424FF"/>
    <w:rsid w:val="00043258"/>
    <w:rsid w:val="0008020F"/>
    <w:rsid w:val="00086DFF"/>
    <w:rsid w:val="0009279F"/>
    <w:rsid w:val="00095F4D"/>
    <w:rsid w:val="000A7F90"/>
    <w:rsid w:val="000B21FC"/>
    <w:rsid w:val="000B58A7"/>
    <w:rsid w:val="000C1044"/>
    <w:rsid w:val="000C7C12"/>
    <w:rsid w:val="000D067D"/>
    <w:rsid w:val="000D48AF"/>
    <w:rsid w:val="000E4986"/>
    <w:rsid w:val="000E4CBC"/>
    <w:rsid w:val="000E733A"/>
    <w:rsid w:val="000F5EF9"/>
    <w:rsid w:val="00104B31"/>
    <w:rsid w:val="00110E5E"/>
    <w:rsid w:val="00111324"/>
    <w:rsid w:val="00112C08"/>
    <w:rsid w:val="001149B7"/>
    <w:rsid w:val="00121303"/>
    <w:rsid w:val="00126708"/>
    <w:rsid w:val="0013005E"/>
    <w:rsid w:val="001338F5"/>
    <w:rsid w:val="00145386"/>
    <w:rsid w:val="001569AA"/>
    <w:rsid w:val="001574CB"/>
    <w:rsid w:val="00164B27"/>
    <w:rsid w:val="001666F3"/>
    <w:rsid w:val="001672C2"/>
    <w:rsid w:val="001723E5"/>
    <w:rsid w:val="0017332C"/>
    <w:rsid w:val="0018242F"/>
    <w:rsid w:val="00183F3D"/>
    <w:rsid w:val="00193D9C"/>
    <w:rsid w:val="001A70C9"/>
    <w:rsid w:val="001C04F5"/>
    <w:rsid w:val="001C14EE"/>
    <w:rsid w:val="001C446B"/>
    <w:rsid w:val="001D121A"/>
    <w:rsid w:val="001D25ED"/>
    <w:rsid w:val="001D4B3E"/>
    <w:rsid w:val="001F7D12"/>
    <w:rsid w:val="00200532"/>
    <w:rsid w:val="002122DC"/>
    <w:rsid w:val="00215E8D"/>
    <w:rsid w:val="002276FA"/>
    <w:rsid w:val="00231B9F"/>
    <w:rsid w:val="002330B5"/>
    <w:rsid w:val="00234E35"/>
    <w:rsid w:val="00242346"/>
    <w:rsid w:val="0024745B"/>
    <w:rsid w:val="0025744B"/>
    <w:rsid w:val="00261C36"/>
    <w:rsid w:val="0026582C"/>
    <w:rsid w:val="0027015A"/>
    <w:rsid w:val="00273D1E"/>
    <w:rsid w:val="00283141"/>
    <w:rsid w:val="00285EBD"/>
    <w:rsid w:val="0028779D"/>
    <w:rsid w:val="002A5001"/>
    <w:rsid w:val="002A5E18"/>
    <w:rsid w:val="002B278B"/>
    <w:rsid w:val="002C0C2B"/>
    <w:rsid w:val="002D1DA7"/>
    <w:rsid w:val="002E12FB"/>
    <w:rsid w:val="002E52E6"/>
    <w:rsid w:val="002F39CB"/>
    <w:rsid w:val="00300005"/>
    <w:rsid w:val="00312285"/>
    <w:rsid w:val="00312513"/>
    <w:rsid w:val="0031502C"/>
    <w:rsid w:val="00324C9E"/>
    <w:rsid w:val="00330852"/>
    <w:rsid w:val="003346BC"/>
    <w:rsid w:val="0034747F"/>
    <w:rsid w:val="00354E21"/>
    <w:rsid w:val="00356BE6"/>
    <w:rsid w:val="00364513"/>
    <w:rsid w:val="00377089"/>
    <w:rsid w:val="003802C5"/>
    <w:rsid w:val="003854EB"/>
    <w:rsid w:val="00386279"/>
    <w:rsid w:val="00392A11"/>
    <w:rsid w:val="003A1140"/>
    <w:rsid w:val="003C0901"/>
    <w:rsid w:val="003C461B"/>
    <w:rsid w:val="003C5567"/>
    <w:rsid w:val="003D47AA"/>
    <w:rsid w:val="003D5BE5"/>
    <w:rsid w:val="003D7DDB"/>
    <w:rsid w:val="003E5AEA"/>
    <w:rsid w:val="003E5CAD"/>
    <w:rsid w:val="003F6BAC"/>
    <w:rsid w:val="00405E89"/>
    <w:rsid w:val="00406466"/>
    <w:rsid w:val="00406F24"/>
    <w:rsid w:val="0042024F"/>
    <w:rsid w:val="004308A2"/>
    <w:rsid w:val="0043761D"/>
    <w:rsid w:val="00440532"/>
    <w:rsid w:val="00451FDB"/>
    <w:rsid w:val="00453A66"/>
    <w:rsid w:val="00454E4E"/>
    <w:rsid w:val="00460221"/>
    <w:rsid w:val="0046058A"/>
    <w:rsid w:val="00473A5C"/>
    <w:rsid w:val="00473D79"/>
    <w:rsid w:val="004908CC"/>
    <w:rsid w:val="00496AD6"/>
    <w:rsid w:val="00496D64"/>
    <w:rsid w:val="00496E82"/>
    <w:rsid w:val="004A78AD"/>
    <w:rsid w:val="004B21C1"/>
    <w:rsid w:val="004B28BF"/>
    <w:rsid w:val="004B2D12"/>
    <w:rsid w:val="004C3B38"/>
    <w:rsid w:val="004D6891"/>
    <w:rsid w:val="004E4D27"/>
    <w:rsid w:val="004F5D10"/>
    <w:rsid w:val="00506124"/>
    <w:rsid w:val="00523C1B"/>
    <w:rsid w:val="00524154"/>
    <w:rsid w:val="00533649"/>
    <w:rsid w:val="00535CBA"/>
    <w:rsid w:val="00546E78"/>
    <w:rsid w:val="0055493D"/>
    <w:rsid w:val="00581AAD"/>
    <w:rsid w:val="005826ED"/>
    <w:rsid w:val="00587CB3"/>
    <w:rsid w:val="005A3268"/>
    <w:rsid w:val="005A3514"/>
    <w:rsid w:val="005A39DD"/>
    <w:rsid w:val="005A6ABC"/>
    <w:rsid w:val="005B2AF7"/>
    <w:rsid w:val="005C36EF"/>
    <w:rsid w:val="005E3F6F"/>
    <w:rsid w:val="005F7A03"/>
    <w:rsid w:val="006042B1"/>
    <w:rsid w:val="0061468A"/>
    <w:rsid w:val="00614CB0"/>
    <w:rsid w:val="00620FAD"/>
    <w:rsid w:val="00637269"/>
    <w:rsid w:val="00642136"/>
    <w:rsid w:val="006437D8"/>
    <w:rsid w:val="006464B3"/>
    <w:rsid w:val="00660CF4"/>
    <w:rsid w:val="006633BE"/>
    <w:rsid w:val="0067117A"/>
    <w:rsid w:val="0068156F"/>
    <w:rsid w:val="00683F58"/>
    <w:rsid w:val="006B03C7"/>
    <w:rsid w:val="006B513D"/>
    <w:rsid w:val="006C7DEE"/>
    <w:rsid w:val="006D321D"/>
    <w:rsid w:val="006D4FF3"/>
    <w:rsid w:val="006F1190"/>
    <w:rsid w:val="00710CF6"/>
    <w:rsid w:val="00723404"/>
    <w:rsid w:val="007315BD"/>
    <w:rsid w:val="007329F9"/>
    <w:rsid w:val="00742791"/>
    <w:rsid w:val="00754BFA"/>
    <w:rsid w:val="0075526E"/>
    <w:rsid w:val="00760D58"/>
    <w:rsid w:val="00764A5E"/>
    <w:rsid w:val="0076575D"/>
    <w:rsid w:val="0076695B"/>
    <w:rsid w:val="0078464A"/>
    <w:rsid w:val="007865EC"/>
    <w:rsid w:val="00791741"/>
    <w:rsid w:val="00795634"/>
    <w:rsid w:val="007A1345"/>
    <w:rsid w:val="007B03BA"/>
    <w:rsid w:val="007B053B"/>
    <w:rsid w:val="007B44DC"/>
    <w:rsid w:val="007B74E3"/>
    <w:rsid w:val="007D62D6"/>
    <w:rsid w:val="007F1E67"/>
    <w:rsid w:val="0080398C"/>
    <w:rsid w:val="00805335"/>
    <w:rsid w:val="00810DD2"/>
    <w:rsid w:val="00812373"/>
    <w:rsid w:val="00812EDA"/>
    <w:rsid w:val="0081687C"/>
    <w:rsid w:val="00823459"/>
    <w:rsid w:val="00825B00"/>
    <w:rsid w:val="00826597"/>
    <w:rsid w:val="00833620"/>
    <w:rsid w:val="00845264"/>
    <w:rsid w:val="0084687F"/>
    <w:rsid w:val="00861F40"/>
    <w:rsid w:val="00861F6C"/>
    <w:rsid w:val="0087676C"/>
    <w:rsid w:val="00876E91"/>
    <w:rsid w:val="008773DC"/>
    <w:rsid w:val="00893FBB"/>
    <w:rsid w:val="0089592D"/>
    <w:rsid w:val="008B1E1E"/>
    <w:rsid w:val="008C232A"/>
    <w:rsid w:val="008C6AA7"/>
    <w:rsid w:val="008D5107"/>
    <w:rsid w:val="008E5215"/>
    <w:rsid w:val="00902915"/>
    <w:rsid w:val="00903B6D"/>
    <w:rsid w:val="009066CC"/>
    <w:rsid w:val="0091764C"/>
    <w:rsid w:val="00931435"/>
    <w:rsid w:val="009328B7"/>
    <w:rsid w:val="00933E0F"/>
    <w:rsid w:val="00945DD9"/>
    <w:rsid w:val="00946D5C"/>
    <w:rsid w:val="00954D19"/>
    <w:rsid w:val="00957D83"/>
    <w:rsid w:val="0096558B"/>
    <w:rsid w:val="00976BFB"/>
    <w:rsid w:val="00996F14"/>
    <w:rsid w:val="009A0E89"/>
    <w:rsid w:val="009A3229"/>
    <w:rsid w:val="009A6440"/>
    <w:rsid w:val="009A6A31"/>
    <w:rsid w:val="009B2156"/>
    <w:rsid w:val="009C0D59"/>
    <w:rsid w:val="009C6B0C"/>
    <w:rsid w:val="009D0AE1"/>
    <w:rsid w:val="009D1346"/>
    <w:rsid w:val="009D3032"/>
    <w:rsid w:val="009D68BD"/>
    <w:rsid w:val="009E4A87"/>
    <w:rsid w:val="00A05E66"/>
    <w:rsid w:val="00A07EE3"/>
    <w:rsid w:val="00A12310"/>
    <w:rsid w:val="00A167D8"/>
    <w:rsid w:val="00A241C7"/>
    <w:rsid w:val="00A301FD"/>
    <w:rsid w:val="00A42FEA"/>
    <w:rsid w:val="00A57C3E"/>
    <w:rsid w:val="00A76FFC"/>
    <w:rsid w:val="00A80806"/>
    <w:rsid w:val="00A810DE"/>
    <w:rsid w:val="00A85518"/>
    <w:rsid w:val="00A87F25"/>
    <w:rsid w:val="00A97673"/>
    <w:rsid w:val="00AC0E42"/>
    <w:rsid w:val="00AC2FC8"/>
    <w:rsid w:val="00AC49CF"/>
    <w:rsid w:val="00AC6DB6"/>
    <w:rsid w:val="00AD0439"/>
    <w:rsid w:val="00AD2ABB"/>
    <w:rsid w:val="00AE0AB1"/>
    <w:rsid w:val="00AF70B1"/>
    <w:rsid w:val="00AF7238"/>
    <w:rsid w:val="00AF7481"/>
    <w:rsid w:val="00B0181C"/>
    <w:rsid w:val="00B063EF"/>
    <w:rsid w:val="00B23DB5"/>
    <w:rsid w:val="00B24EC6"/>
    <w:rsid w:val="00B50E5E"/>
    <w:rsid w:val="00B548AD"/>
    <w:rsid w:val="00B65528"/>
    <w:rsid w:val="00B67CF0"/>
    <w:rsid w:val="00B9369C"/>
    <w:rsid w:val="00BA0757"/>
    <w:rsid w:val="00BB129C"/>
    <w:rsid w:val="00BC0241"/>
    <w:rsid w:val="00BC27C7"/>
    <w:rsid w:val="00BD7172"/>
    <w:rsid w:val="00BD78F3"/>
    <w:rsid w:val="00BE0C5F"/>
    <w:rsid w:val="00BF3D05"/>
    <w:rsid w:val="00C00B2F"/>
    <w:rsid w:val="00C03D7D"/>
    <w:rsid w:val="00C11D36"/>
    <w:rsid w:val="00C1263D"/>
    <w:rsid w:val="00C27453"/>
    <w:rsid w:val="00C32C4E"/>
    <w:rsid w:val="00C427A6"/>
    <w:rsid w:val="00C45AD2"/>
    <w:rsid w:val="00C5518A"/>
    <w:rsid w:val="00C56F6C"/>
    <w:rsid w:val="00C608F7"/>
    <w:rsid w:val="00C67D2F"/>
    <w:rsid w:val="00C720FE"/>
    <w:rsid w:val="00C7446C"/>
    <w:rsid w:val="00C74C03"/>
    <w:rsid w:val="00C7594A"/>
    <w:rsid w:val="00C8708D"/>
    <w:rsid w:val="00C9382A"/>
    <w:rsid w:val="00C94152"/>
    <w:rsid w:val="00CA0A44"/>
    <w:rsid w:val="00CA794B"/>
    <w:rsid w:val="00CA7B3E"/>
    <w:rsid w:val="00CB3D73"/>
    <w:rsid w:val="00CB676C"/>
    <w:rsid w:val="00CC455F"/>
    <w:rsid w:val="00CD64FD"/>
    <w:rsid w:val="00CE6F73"/>
    <w:rsid w:val="00CF190A"/>
    <w:rsid w:val="00D070A3"/>
    <w:rsid w:val="00D263AA"/>
    <w:rsid w:val="00D309AF"/>
    <w:rsid w:val="00D31EA0"/>
    <w:rsid w:val="00D34B27"/>
    <w:rsid w:val="00D56B2B"/>
    <w:rsid w:val="00D641E5"/>
    <w:rsid w:val="00D74228"/>
    <w:rsid w:val="00D768EB"/>
    <w:rsid w:val="00D77AD8"/>
    <w:rsid w:val="00D82E8D"/>
    <w:rsid w:val="00D832FC"/>
    <w:rsid w:val="00D9116B"/>
    <w:rsid w:val="00D96524"/>
    <w:rsid w:val="00D96AE4"/>
    <w:rsid w:val="00DA008E"/>
    <w:rsid w:val="00DA6475"/>
    <w:rsid w:val="00DB0B00"/>
    <w:rsid w:val="00DB18E5"/>
    <w:rsid w:val="00DB4FB5"/>
    <w:rsid w:val="00DC6AF2"/>
    <w:rsid w:val="00DD0051"/>
    <w:rsid w:val="00DD0F75"/>
    <w:rsid w:val="00DE1839"/>
    <w:rsid w:val="00DE3024"/>
    <w:rsid w:val="00DE3D37"/>
    <w:rsid w:val="00E00B88"/>
    <w:rsid w:val="00E00C3C"/>
    <w:rsid w:val="00E032E9"/>
    <w:rsid w:val="00E079FF"/>
    <w:rsid w:val="00E15A24"/>
    <w:rsid w:val="00E37943"/>
    <w:rsid w:val="00E471AE"/>
    <w:rsid w:val="00E50115"/>
    <w:rsid w:val="00E83AD6"/>
    <w:rsid w:val="00E87DC8"/>
    <w:rsid w:val="00E9450F"/>
    <w:rsid w:val="00EE54F2"/>
    <w:rsid w:val="00F01FAB"/>
    <w:rsid w:val="00F03C50"/>
    <w:rsid w:val="00F165DA"/>
    <w:rsid w:val="00F2049E"/>
    <w:rsid w:val="00F23C80"/>
    <w:rsid w:val="00F2401A"/>
    <w:rsid w:val="00F40225"/>
    <w:rsid w:val="00F4554B"/>
    <w:rsid w:val="00F5305B"/>
    <w:rsid w:val="00F55A88"/>
    <w:rsid w:val="00F56177"/>
    <w:rsid w:val="00F6114E"/>
    <w:rsid w:val="00F732A9"/>
    <w:rsid w:val="00F870D4"/>
    <w:rsid w:val="00F876C6"/>
    <w:rsid w:val="00FA1DDB"/>
    <w:rsid w:val="00FB14D7"/>
    <w:rsid w:val="00FC211E"/>
    <w:rsid w:val="00FC5A53"/>
    <w:rsid w:val="00FD5560"/>
    <w:rsid w:val="00FF007E"/>
    <w:rsid w:val="00FF04D1"/>
    <w:rsid w:val="00FF29BA"/>
    <w:rsid w:val="00FF5BB6"/>
    <w:rsid w:val="00FF6FEB"/>
    <w:rsid w:val="04268D25"/>
    <w:rsid w:val="078CAC58"/>
    <w:rsid w:val="09287CB9"/>
    <w:rsid w:val="0E12C40A"/>
    <w:rsid w:val="113EF2AF"/>
    <w:rsid w:val="15E06ED6"/>
    <w:rsid w:val="1DD2585E"/>
    <w:rsid w:val="22064016"/>
    <w:rsid w:val="2EF05CF6"/>
    <w:rsid w:val="3869F904"/>
    <w:rsid w:val="45BAC27C"/>
    <w:rsid w:val="4B3E2E93"/>
    <w:rsid w:val="5CB8ED79"/>
    <w:rsid w:val="6130D001"/>
    <w:rsid w:val="63377196"/>
    <w:rsid w:val="698EEC7E"/>
    <w:rsid w:val="6F1019E3"/>
    <w:rsid w:val="7CDA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82E2CB"/>
  <w15:docId w15:val="{A7A1080B-96BD-4B02-86CE-A0B9E026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7B3E"/>
  </w:style>
  <w:style w:type="paragraph" w:styleId="Piedepgina">
    <w:name w:val="footer"/>
    <w:basedOn w:val="Normal"/>
    <w:link w:val="Piedepgina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7B3E"/>
  </w:style>
  <w:style w:type="paragraph" w:styleId="Textodeglobo">
    <w:name w:val="Balloon Text"/>
    <w:basedOn w:val="Normal"/>
    <w:link w:val="TextodegloboCar"/>
    <w:uiPriority w:val="99"/>
    <w:semiHidden/>
    <w:unhideWhenUsed/>
    <w:rsid w:val="00CA7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7B3E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614CB0"/>
    <w:pPr>
      <w:snapToGrid w:val="0"/>
      <w:spacing w:after="0" w:line="280" w:lineRule="atLeast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rsid w:val="00614C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14CB0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apple-converted-space">
    <w:name w:val="apple-converted-space"/>
    <w:rsid w:val="00614CB0"/>
  </w:style>
  <w:style w:type="paragraph" w:styleId="Prrafodelista">
    <w:name w:val="List Paragraph"/>
    <w:basedOn w:val="Normal"/>
    <w:uiPriority w:val="34"/>
    <w:qFormat/>
    <w:rsid w:val="002F39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efault">
    <w:name w:val="Default"/>
    <w:rsid w:val="00110E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61F6C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A326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A3268"/>
  </w:style>
  <w:style w:type="character" w:styleId="Hipervnculo">
    <w:name w:val="Hyperlink"/>
    <w:basedOn w:val="Fuentedeprrafopredeter"/>
    <w:uiPriority w:val="99"/>
    <w:unhideWhenUsed/>
    <w:rsid w:val="0076695B"/>
    <w:rPr>
      <w:color w:val="0000FF"/>
      <w:u w:val="single"/>
    </w:rPr>
  </w:style>
  <w:style w:type="character" w:customStyle="1" w:styleId="xtlid-translation">
    <w:name w:val="x_tlid-translation"/>
    <w:basedOn w:val="Fuentedeprrafopredeter"/>
    <w:rsid w:val="0076695B"/>
  </w:style>
  <w:style w:type="paragraph" w:styleId="Textonotapie">
    <w:name w:val="footnote text"/>
    <w:basedOn w:val="Normal"/>
    <w:link w:val="TextonotapieCar"/>
    <w:uiPriority w:val="99"/>
    <w:semiHidden/>
    <w:unhideWhenUsed/>
    <w:rsid w:val="0076695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6695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669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0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UNJCZ\Desktop\PlantillaFSGAE_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4" ma:contentTypeDescription="Crear nuevo documento." ma:contentTypeScope="" ma:versionID="b52fea371ca7b919279887423470e552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ca09c033b5e89382c3238b837e78b1c7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157133-2093-49D3-AEA6-07672F5D39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5E3B16-B5B5-4506-B4E5-80FA46EFF31C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3.xml><?xml version="1.0" encoding="utf-8"?>
<ds:datastoreItem xmlns:ds="http://schemas.openxmlformats.org/officeDocument/2006/customXml" ds:itemID="{548DC8C7-3B33-47E7-8DD0-AEFFF2252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69E776-9337-4862-9D90-DF7C0A5706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PlantillaFSGAE_2</Template>
  <TotalTime>2</TotalTime>
  <Pages>1</Pages>
  <Words>192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EME</dc:creator>
  <cp:lastModifiedBy>Angela Gomez Melero</cp:lastModifiedBy>
  <cp:revision>4</cp:revision>
  <cp:lastPrinted>2023-04-26T11:46:00Z</cp:lastPrinted>
  <dcterms:created xsi:type="dcterms:W3CDTF">2023-12-01T12:49:00Z</dcterms:created>
  <dcterms:modified xsi:type="dcterms:W3CDTF">2023-12-01T12:53:00Z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  <property fmtid="{D5CDD505-2E9C-101B-9397-08002B2CF9AE}" pid="3" name="MediaServiceImageTags">
    <vt:lpwstr/>
  </property>
</Properties>
</file>