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ACFC8" w14:textId="77777777" w:rsidR="009350CC" w:rsidRPr="009350CC" w:rsidRDefault="009350CC" w:rsidP="009350CC">
      <w:pPr>
        <w:jc w:val="center"/>
        <w:rPr>
          <w:rFonts w:cstheme="minorHAnsi"/>
          <w:b/>
        </w:rPr>
      </w:pPr>
      <w:r w:rsidRPr="009350CC">
        <w:rPr>
          <w:rFonts w:cstheme="minorHAnsi"/>
          <w:b/>
        </w:rPr>
        <w:t>ANEXO 1</w:t>
      </w:r>
    </w:p>
    <w:p w14:paraId="387218E7" w14:textId="77777777" w:rsidR="009350CC" w:rsidRPr="009350CC" w:rsidRDefault="009350CC" w:rsidP="009350CC">
      <w:pPr>
        <w:jc w:val="center"/>
        <w:rPr>
          <w:rFonts w:eastAsia="Times New Roman" w:cstheme="minorHAnsi"/>
          <w:b/>
          <w:bCs/>
          <w:kern w:val="36"/>
          <w:lang w:eastAsia="es-ES"/>
        </w:rPr>
      </w:pPr>
      <w:r w:rsidRPr="009350CC">
        <w:rPr>
          <w:rFonts w:eastAsia="Times New Roman" w:cstheme="minorHAnsi"/>
          <w:b/>
          <w:bCs/>
          <w:kern w:val="36"/>
          <w:lang w:eastAsia="es-ES"/>
        </w:rPr>
        <w:t>Solicitud de ayuda para paliar la brecha digital</w:t>
      </w:r>
    </w:p>
    <w:p w14:paraId="0C322951" w14:textId="77777777" w:rsidR="009350CC" w:rsidRPr="009350CC" w:rsidRDefault="009350CC" w:rsidP="009350CC">
      <w:pPr>
        <w:spacing w:after="0" w:line="240" w:lineRule="auto"/>
        <w:rPr>
          <w:rFonts w:eastAsia="Times New Roman" w:cstheme="minorHAnsi"/>
          <w:color w:val="000000"/>
          <w:lang w:eastAsia="es-ES"/>
        </w:rPr>
      </w:pPr>
      <w:r w:rsidRPr="009350CC">
        <w:rPr>
          <w:rFonts w:eastAsia="Times New Roman" w:cstheme="minorHAnsi"/>
          <w:color w:val="000000"/>
          <w:lang w:eastAsia="es-ES"/>
        </w:rPr>
        <w:t>En……………</w:t>
      </w:r>
      <w:proofErr w:type="gramStart"/>
      <w:r w:rsidRPr="009350CC">
        <w:rPr>
          <w:rFonts w:eastAsia="Times New Roman" w:cstheme="minorHAnsi"/>
          <w:color w:val="000000"/>
          <w:lang w:eastAsia="es-ES"/>
        </w:rPr>
        <w:t>…….</w:t>
      </w:r>
      <w:proofErr w:type="gramEnd"/>
      <w:r w:rsidRPr="009350CC">
        <w:rPr>
          <w:rFonts w:eastAsia="Times New Roman" w:cstheme="minorHAnsi"/>
          <w:color w:val="000000"/>
          <w:lang w:eastAsia="es-ES"/>
        </w:rPr>
        <w:t>.………a……de……………..202…</w:t>
      </w:r>
    </w:p>
    <w:p w14:paraId="7B67C244" w14:textId="77777777" w:rsidR="009350CC" w:rsidRPr="009350CC" w:rsidRDefault="009350CC" w:rsidP="009350CC">
      <w:pPr>
        <w:spacing w:after="0" w:line="240" w:lineRule="auto"/>
        <w:rPr>
          <w:rFonts w:eastAsia="Times New Roman" w:cstheme="minorHAnsi"/>
          <w:b/>
          <w:bCs/>
          <w:color w:val="000000"/>
          <w:lang w:eastAsia="es-ES"/>
        </w:rPr>
      </w:pPr>
    </w:p>
    <w:p w14:paraId="5694B399" w14:textId="77777777" w:rsidR="009350CC" w:rsidRPr="009350CC" w:rsidRDefault="009350CC" w:rsidP="009350CC">
      <w:pPr>
        <w:spacing w:after="0" w:line="240" w:lineRule="auto"/>
        <w:rPr>
          <w:rFonts w:eastAsia="Times New Roman" w:cstheme="minorHAnsi"/>
          <w:b/>
          <w:bCs/>
          <w:color w:val="000000"/>
          <w:lang w:eastAsia="es-ES"/>
        </w:rPr>
      </w:pPr>
      <w:r w:rsidRPr="009350CC">
        <w:rPr>
          <w:rFonts w:eastAsia="Times New Roman" w:cstheme="minorHAnsi"/>
          <w:b/>
          <w:bCs/>
          <w:color w:val="000000"/>
          <w:lang w:eastAsia="es-ES"/>
        </w:rPr>
        <w:t>Datos del solicitante (los señalados con * son obligatorios):</w:t>
      </w:r>
    </w:p>
    <w:p w14:paraId="21BAC907" w14:textId="77777777" w:rsidR="009350CC" w:rsidRPr="009350CC" w:rsidRDefault="009350CC" w:rsidP="009350CC">
      <w:pPr>
        <w:spacing w:after="0" w:line="240" w:lineRule="auto"/>
        <w:rPr>
          <w:rFonts w:eastAsia="Times New Roman" w:cstheme="minorHAnsi"/>
          <w:b/>
          <w:bCs/>
          <w:color w:val="F82C07"/>
          <w:lang w:eastAsia="es-ES"/>
        </w:rPr>
      </w:pPr>
    </w:p>
    <w:p w14:paraId="15BEE038" w14:textId="77777777" w:rsidR="009350CC" w:rsidRPr="009350CC" w:rsidRDefault="009350CC" w:rsidP="009350CC">
      <w:pPr>
        <w:spacing w:after="0" w:line="240" w:lineRule="auto"/>
        <w:rPr>
          <w:rFonts w:eastAsia="Times New Roman" w:cstheme="minorHAnsi"/>
          <w:color w:val="000000"/>
          <w:lang w:eastAsia="es-ES"/>
        </w:rPr>
      </w:pPr>
      <w:r w:rsidRPr="009350CC">
        <w:rPr>
          <w:rFonts w:eastAsia="Times New Roman" w:cstheme="minorHAnsi"/>
          <w:color w:val="000000"/>
          <w:lang w:eastAsia="es-ES"/>
        </w:rPr>
        <w:t>*Nombre:</w:t>
      </w:r>
    </w:p>
    <w:p w14:paraId="56AC938B" w14:textId="77777777" w:rsidR="009350CC" w:rsidRPr="009350CC" w:rsidRDefault="009350CC" w:rsidP="009350CC">
      <w:pPr>
        <w:spacing w:after="105" w:line="240" w:lineRule="auto"/>
        <w:rPr>
          <w:rFonts w:eastAsia="Times New Roman" w:cstheme="minorHAnsi"/>
          <w:color w:val="000000"/>
          <w:lang w:eastAsia="es-ES"/>
        </w:rPr>
      </w:pPr>
      <w:r w:rsidRPr="009350CC">
        <w:rPr>
          <w:rFonts w:eastAsia="Times New Roman" w:cstheme="minorHAnsi"/>
          <w:color w:val="000000"/>
          <w:lang w:eastAsia="es-ES"/>
        </w:rPr>
        <w:t>*Apellidos:</w:t>
      </w:r>
    </w:p>
    <w:p w14:paraId="35A5151C" w14:textId="77777777" w:rsidR="009350CC" w:rsidRPr="009350CC" w:rsidRDefault="009350CC" w:rsidP="009350CC">
      <w:pPr>
        <w:spacing w:after="105" w:line="240" w:lineRule="auto"/>
        <w:rPr>
          <w:rFonts w:eastAsia="Times New Roman" w:cstheme="minorHAnsi"/>
          <w:color w:val="000000"/>
          <w:lang w:eastAsia="es-ES"/>
        </w:rPr>
      </w:pPr>
      <w:r w:rsidRPr="009350CC">
        <w:rPr>
          <w:rFonts w:eastAsia="Times New Roman" w:cstheme="minorHAnsi"/>
          <w:color w:val="000000"/>
          <w:lang w:eastAsia="es-ES"/>
        </w:rPr>
        <w:t>*Edad:</w:t>
      </w:r>
    </w:p>
    <w:p w14:paraId="1927B64E" w14:textId="77777777" w:rsidR="009350CC" w:rsidRPr="009350CC" w:rsidRDefault="009350CC" w:rsidP="009350CC">
      <w:pPr>
        <w:spacing w:after="105" w:line="240" w:lineRule="auto"/>
        <w:rPr>
          <w:rFonts w:eastAsia="Times New Roman" w:cstheme="minorHAnsi"/>
          <w:color w:val="000000"/>
          <w:lang w:eastAsia="es-ES"/>
        </w:rPr>
      </w:pPr>
      <w:r w:rsidRPr="009350CC">
        <w:rPr>
          <w:rFonts w:eastAsia="Times New Roman" w:cstheme="minorHAnsi"/>
          <w:color w:val="000000"/>
          <w:lang w:eastAsia="es-ES"/>
        </w:rPr>
        <w:t xml:space="preserve">* </w:t>
      </w:r>
      <w:proofErr w:type="spellStart"/>
      <w:r w:rsidRPr="009350CC">
        <w:rPr>
          <w:rFonts w:eastAsia="Times New Roman" w:cstheme="minorHAnsi"/>
          <w:color w:val="000000"/>
          <w:lang w:eastAsia="es-ES"/>
        </w:rPr>
        <w:t>Nº</w:t>
      </w:r>
      <w:proofErr w:type="spellEnd"/>
      <w:r w:rsidRPr="009350CC">
        <w:rPr>
          <w:rFonts w:eastAsia="Times New Roman" w:cstheme="minorHAnsi"/>
          <w:color w:val="000000"/>
          <w:lang w:eastAsia="es-ES"/>
        </w:rPr>
        <w:t xml:space="preserve"> Documento de Identidad:</w:t>
      </w:r>
    </w:p>
    <w:p w14:paraId="23898DBA" w14:textId="77777777" w:rsidR="009350CC" w:rsidRPr="009350CC" w:rsidRDefault="009350CC" w:rsidP="009350CC">
      <w:pPr>
        <w:spacing w:after="0" w:line="240" w:lineRule="auto"/>
        <w:rPr>
          <w:rFonts w:eastAsia="Times New Roman" w:cstheme="minorHAnsi"/>
          <w:color w:val="000000"/>
          <w:lang w:eastAsia="es-ES"/>
        </w:rPr>
      </w:pPr>
      <w:r w:rsidRPr="009350CC">
        <w:rPr>
          <w:rFonts w:eastAsia="Times New Roman" w:cstheme="minorHAnsi"/>
          <w:color w:val="000000"/>
          <w:lang w:eastAsia="es-ES"/>
        </w:rPr>
        <w:t>*Dirección:</w:t>
      </w:r>
    </w:p>
    <w:p w14:paraId="6F0EE5AB" w14:textId="77777777" w:rsidR="009350CC" w:rsidRPr="009350CC" w:rsidRDefault="009350CC" w:rsidP="009350CC">
      <w:pPr>
        <w:spacing w:after="105" w:line="240" w:lineRule="auto"/>
        <w:rPr>
          <w:rFonts w:eastAsia="Times New Roman" w:cstheme="minorHAnsi"/>
          <w:color w:val="000000"/>
          <w:lang w:val="pt-PT" w:eastAsia="es-ES"/>
        </w:rPr>
      </w:pPr>
      <w:r w:rsidRPr="009350CC">
        <w:rPr>
          <w:rFonts w:eastAsia="Times New Roman" w:cstheme="minorHAnsi"/>
          <w:color w:val="000000"/>
          <w:lang w:val="pt-PT" w:eastAsia="es-ES"/>
        </w:rPr>
        <w:t>*Localidad:</w:t>
      </w:r>
    </w:p>
    <w:p w14:paraId="298DCDCE" w14:textId="77777777" w:rsidR="009350CC" w:rsidRPr="009350CC" w:rsidRDefault="009350CC" w:rsidP="009350CC">
      <w:pPr>
        <w:spacing w:after="0" w:line="240" w:lineRule="auto"/>
        <w:rPr>
          <w:rFonts w:eastAsia="Times New Roman" w:cstheme="minorHAnsi"/>
          <w:color w:val="000000"/>
          <w:lang w:val="pt-PT" w:eastAsia="es-ES"/>
        </w:rPr>
      </w:pPr>
      <w:r w:rsidRPr="009350CC">
        <w:rPr>
          <w:rFonts w:eastAsia="Times New Roman" w:cstheme="minorHAnsi"/>
          <w:color w:val="000000"/>
          <w:lang w:val="pt-PT" w:eastAsia="es-ES"/>
        </w:rPr>
        <w:t>*Provincia:</w:t>
      </w:r>
    </w:p>
    <w:p w14:paraId="401D14E7" w14:textId="77777777" w:rsidR="009350CC" w:rsidRPr="009350CC" w:rsidRDefault="009350CC" w:rsidP="009350CC">
      <w:pPr>
        <w:spacing w:after="0" w:line="240" w:lineRule="auto"/>
        <w:rPr>
          <w:rFonts w:eastAsia="Times New Roman" w:cstheme="minorHAnsi"/>
          <w:color w:val="000000"/>
          <w:lang w:val="pt-PT" w:eastAsia="es-ES"/>
        </w:rPr>
      </w:pPr>
      <w:r w:rsidRPr="009350CC">
        <w:rPr>
          <w:rFonts w:eastAsia="Times New Roman" w:cstheme="minorHAnsi"/>
          <w:color w:val="000000"/>
          <w:lang w:val="pt-PT" w:eastAsia="es-ES"/>
        </w:rPr>
        <w:t>*País:</w:t>
      </w:r>
    </w:p>
    <w:p w14:paraId="36B7BD2E" w14:textId="77777777" w:rsidR="009350CC" w:rsidRPr="009350CC" w:rsidRDefault="009350CC" w:rsidP="009350CC">
      <w:pPr>
        <w:spacing w:after="105" w:line="240" w:lineRule="auto"/>
        <w:rPr>
          <w:rFonts w:eastAsia="Times New Roman" w:cstheme="minorHAnsi"/>
          <w:color w:val="000000"/>
          <w:lang w:val="pt-PT" w:eastAsia="es-ES"/>
        </w:rPr>
      </w:pPr>
      <w:r w:rsidRPr="009350CC">
        <w:rPr>
          <w:rFonts w:eastAsia="Times New Roman" w:cstheme="minorHAnsi"/>
          <w:color w:val="000000"/>
          <w:lang w:val="pt-PT" w:eastAsia="es-ES"/>
        </w:rPr>
        <w:t>*Código Postal:</w:t>
      </w:r>
    </w:p>
    <w:p w14:paraId="41E170B1" w14:textId="77777777" w:rsidR="009350CC" w:rsidRPr="009350CC" w:rsidRDefault="009350CC" w:rsidP="009350CC">
      <w:pPr>
        <w:spacing w:after="0" w:line="240" w:lineRule="auto"/>
        <w:rPr>
          <w:rFonts w:eastAsia="Times New Roman" w:cstheme="minorHAnsi"/>
          <w:color w:val="000000"/>
          <w:lang w:val="pt-PT" w:eastAsia="es-ES"/>
        </w:rPr>
      </w:pPr>
    </w:p>
    <w:p w14:paraId="00AD0E1F" w14:textId="77777777" w:rsidR="009350CC" w:rsidRPr="009350CC" w:rsidRDefault="009350CC" w:rsidP="009350CC">
      <w:pPr>
        <w:spacing w:after="0" w:line="240" w:lineRule="auto"/>
        <w:rPr>
          <w:rFonts w:eastAsia="Times New Roman" w:cstheme="minorHAnsi"/>
          <w:color w:val="000000"/>
          <w:lang w:val="pt-PT" w:eastAsia="es-ES"/>
        </w:rPr>
      </w:pPr>
      <w:r w:rsidRPr="009350CC">
        <w:rPr>
          <w:rFonts w:eastAsia="Times New Roman" w:cstheme="minorHAnsi"/>
          <w:color w:val="000000"/>
          <w:lang w:val="pt-PT" w:eastAsia="es-ES"/>
        </w:rPr>
        <w:t>*Teléfono:</w:t>
      </w:r>
    </w:p>
    <w:p w14:paraId="0A036A3F" w14:textId="77777777" w:rsidR="009350CC" w:rsidRPr="009350CC" w:rsidRDefault="009350CC" w:rsidP="009350CC">
      <w:pPr>
        <w:spacing w:after="105" w:line="240" w:lineRule="auto"/>
        <w:rPr>
          <w:rFonts w:eastAsia="Times New Roman" w:cstheme="minorHAnsi"/>
          <w:color w:val="000000"/>
          <w:lang w:val="pt-PT" w:eastAsia="es-ES"/>
        </w:rPr>
      </w:pPr>
      <w:r w:rsidRPr="009350CC">
        <w:rPr>
          <w:rFonts w:eastAsia="Times New Roman" w:cstheme="minorHAnsi"/>
          <w:color w:val="000000"/>
          <w:lang w:val="pt-PT" w:eastAsia="es-ES"/>
        </w:rPr>
        <w:t>Fax</w:t>
      </w:r>
    </w:p>
    <w:p w14:paraId="400FA218" w14:textId="77777777" w:rsidR="009350CC" w:rsidRPr="009350CC" w:rsidRDefault="009350CC" w:rsidP="009350CC">
      <w:pPr>
        <w:spacing w:after="0" w:line="240" w:lineRule="auto"/>
        <w:rPr>
          <w:rFonts w:eastAsia="Times New Roman" w:cstheme="minorHAnsi"/>
          <w:color w:val="000000"/>
          <w:lang w:val="pt-PT" w:eastAsia="es-ES"/>
        </w:rPr>
      </w:pPr>
      <w:r w:rsidRPr="009350CC">
        <w:rPr>
          <w:rFonts w:eastAsia="Times New Roman" w:cstheme="minorHAnsi"/>
          <w:color w:val="000000"/>
          <w:lang w:val="pt-PT" w:eastAsia="es-ES"/>
        </w:rPr>
        <w:t>E-mail:</w:t>
      </w:r>
    </w:p>
    <w:p w14:paraId="32CA4255" w14:textId="77777777" w:rsidR="009350CC" w:rsidRPr="009350CC" w:rsidRDefault="009350CC" w:rsidP="009350CC">
      <w:pPr>
        <w:spacing w:after="0" w:line="240" w:lineRule="auto"/>
        <w:rPr>
          <w:rFonts w:eastAsia="Times New Roman" w:cstheme="minorHAnsi"/>
          <w:color w:val="000000"/>
          <w:lang w:eastAsia="es-ES"/>
        </w:rPr>
      </w:pPr>
      <w:r w:rsidRPr="009350CC">
        <w:rPr>
          <w:rFonts w:eastAsia="Times New Roman" w:cstheme="minorHAnsi"/>
          <w:color w:val="000000"/>
          <w:lang w:eastAsia="es-ES"/>
        </w:rPr>
        <w:t>*Número de socio SGAE:</w:t>
      </w:r>
    </w:p>
    <w:p w14:paraId="145F7D51" w14:textId="77777777" w:rsidR="009350CC" w:rsidRPr="009350CC" w:rsidRDefault="009350CC" w:rsidP="009350CC">
      <w:pPr>
        <w:spacing w:after="105" w:line="240" w:lineRule="auto"/>
        <w:rPr>
          <w:rFonts w:eastAsia="Times New Roman" w:cstheme="minorHAnsi"/>
          <w:color w:val="000000"/>
          <w:lang w:eastAsia="es-ES"/>
        </w:rPr>
      </w:pPr>
    </w:p>
    <w:p w14:paraId="2E573603" w14:textId="77777777" w:rsidR="009350CC" w:rsidRPr="009350CC" w:rsidRDefault="009350CC" w:rsidP="009350CC">
      <w:pPr>
        <w:spacing w:after="0" w:line="240" w:lineRule="auto"/>
        <w:rPr>
          <w:rFonts w:eastAsia="Times New Roman" w:cstheme="minorHAnsi"/>
          <w:b/>
          <w:bCs/>
          <w:color w:val="000000"/>
          <w:lang w:eastAsia="es-ES"/>
        </w:rPr>
      </w:pPr>
      <w:r w:rsidRPr="009350CC">
        <w:rPr>
          <w:rFonts w:eastAsia="Times New Roman" w:cstheme="minorHAnsi"/>
          <w:b/>
          <w:bCs/>
          <w:color w:val="000000"/>
          <w:lang w:eastAsia="es-ES"/>
        </w:rPr>
        <w:t>Razón de la solicitud: (campo obligatorio):</w:t>
      </w:r>
    </w:p>
    <w:p w14:paraId="62BFE3A9" w14:textId="77777777" w:rsidR="009350CC" w:rsidRPr="009350CC" w:rsidRDefault="009350CC" w:rsidP="009350CC">
      <w:pPr>
        <w:spacing w:after="0" w:line="240" w:lineRule="auto"/>
        <w:rPr>
          <w:rFonts w:eastAsia="Times New Roman" w:cstheme="minorHAnsi"/>
          <w:color w:val="000000"/>
          <w:lang w:eastAsia="es-ES"/>
        </w:rPr>
      </w:pPr>
    </w:p>
    <w:p w14:paraId="768DAAAD" w14:textId="77777777" w:rsidR="009350CC" w:rsidRPr="009350CC" w:rsidRDefault="009350CC" w:rsidP="009350CC">
      <w:pPr>
        <w:spacing w:after="0" w:line="240" w:lineRule="auto"/>
        <w:rPr>
          <w:rFonts w:eastAsia="Times New Roman" w:cstheme="minorHAnsi"/>
          <w:color w:val="000000"/>
          <w:lang w:eastAsia="es-ES"/>
        </w:rPr>
      </w:pPr>
      <w:r w:rsidRPr="009350CC">
        <w:rPr>
          <w:rFonts w:eastAsia="Times New Roman" w:cstheme="minorHAnsi"/>
          <w:color w:val="000000"/>
          <w:lang w:eastAsia="es-ES"/>
        </w:rPr>
        <w:t>Marque con una x la opción para la que solicita la ayuda:</w:t>
      </w:r>
    </w:p>
    <w:p w14:paraId="33D99859" w14:textId="77777777" w:rsidR="009350CC" w:rsidRPr="009350CC" w:rsidRDefault="009350CC" w:rsidP="009350CC">
      <w:pPr>
        <w:spacing w:after="0" w:line="240" w:lineRule="auto"/>
        <w:jc w:val="both"/>
        <w:rPr>
          <w:rFonts w:eastAsia="Times New Roman" w:cstheme="minorHAnsi"/>
        </w:rPr>
      </w:pPr>
    </w:p>
    <w:p w14:paraId="3DB65E95" w14:textId="77777777" w:rsidR="009350CC" w:rsidRPr="009350CC" w:rsidRDefault="009350CC" w:rsidP="009350CC">
      <w:pPr>
        <w:pStyle w:val="Prrafodelista"/>
        <w:numPr>
          <w:ilvl w:val="0"/>
          <w:numId w:val="1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350CC">
        <w:rPr>
          <w:rFonts w:asciiTheme="minorHAnsi" w:hAnsiTheme="minorHAnsi" w:cstheme="minorHAnsi"/>
          <w:sz w:val="22"/>
          <w:szCs w:val="22"/>
        </w:rPr>
        <w:t xml:space="preserve">Compra de equipos informáticos (ordenadores, </w:t>
      </w:r>
      <w:proofErr w:type="spellStart"/>
      <w:r w:rsidRPr="009350CC">
        <w:rPr>
          <w:rFonts w:asciiTheme="minorHAnsi" w:hAnsiTheme="minorHAnsi" w:cstheme="minorHAnsi"/>
          <w:sz w:val="22"/>
          <w:szCs w:val="22"/>
        </w:rPr>
        <w:t>tablets</w:t>
      </w:r>
      <w:proofErr w:type="spellEnd"/>
      <w:r w:rsidRPr="009350CC">
        <w:rPr>
          <w:rFonts w:asciiTheme="minorHAnsi" w:hAnsiTheme="minorHAnsi" w:cstheme="minorHAnsi"/>
          <w:sz w:val="22"/>
          <w:szCs w:val="22"/>
        </w:rPr>
        <w:t xml:space="preserve">, impresoras, móviles). </w:t>
      </w:r>
    </w:p>
    <w:p w14:paraId="18574236" w14:textId="77777777" w:rsidR="009350CC" w:rsidRPr="009350CC" w:rsidRDefault="009350CC" w:rsidP="009350CC">
      <w:pPr>
        <w:pStyle w:val="Prrafodelista"/>
        <w:numPr>
          <w:ilvl w:val="0"/>
          <w:numId w:val="1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350CC">
        <w:rPr>
          <w:rFonts w:asciiTheme="minorHAnsi" w:hAnsiTheme="minorHAnsi" w:cstheme="minorHAnsi"/>
          <w:sz w:val="22"/>
          <w:szCs w:val="22"/>
        </w:rPr>
        <w:t xml:space="preserve">Compra de software profesional para la creación de obras. </w:t>
      </w:r>
    </w:p>
    <w:p w14:paraId="6693E16A" w14:textId="77777777" w:rsidR="009350CC" w:rsidRPr="009350CC" w:rsidRDefault="009350CC" w:rsidP="009350CC">
      <w:pPr>
        <w:pStyle w:val="Prrafodelista"/>
        <w:numPr>
          <w:ilvl w:val="0"/>
          <w:numId w:val="19"/>
        </w:numPr>
        <w:rPr>
          <w:rFonts w:asciiTheme="minorHAnsi" w:hAnsiTheme="minorHAnsi" w:cstheme="minorHAnsi"/>
          <w:b/>
          <w:sz w:val="22"/>
          <w:szCs w:val="22"/>
        </w:rPr>
      </w:pPr>
      <w:r w:rsidRPr="009350CC">
        <w:rPr>
          <w:rFonts w:asciiTheme="minorHAnsi" w:hAnsiTheme="minorHAnsi" w:cstheme="minorHAnsi"/>
          <w:sz w:val="22"/>
          <w:szCs w:val="22"/>
        </w:rPr>
        <w:t xml:space="preserve">Pago de matrículas en cursos de formación de destrezas digitales. </w:t>
      </w:r>
    </w:p>
    <w:p w14:paraId="523B8A81" w14:textId="77777777" w:rsidR="009350CC" w:rsidRPr="009350CC" w:rsidRDefault="009350CC" w:rsidP="009350CC">
      <w:pPr>
        <w:jc w:val="both"/>
        <w:rPr>
          <w:rFonts w:cstheme="minorHAnsi"/>
          <w:bCs/>
        </w:rPr>
      </w:pPr>
    </w:p>
    <w:p w14:paraId="513D5F63" w14:textId="77777777" w:rsidR="009350CC" w:rsidRPr="009350CC" w:rsidRDefault="009350CC" w:rsidP="009350CC">
      <w:pPr>
        <w:jc w:val="both"/>
        <w:rPr>
          <w:rFonts w:cstheme="minorHAnsi"/>
          <w:bCs/>
        </w:rPr>
      </w:pPr>
      <w:r w:rsidRPr="009350CC">
        <w:rPr>
          <w:rFonts w:cstheme="minorHAnsi"/>
          <w:bCs/>
        </w:rPr>
        <w:t xml:space="preserve">(Recuerde acompañar esta solicitud con un escrito en el que debe detallar el curso, equipo y/o software para el que solicita la ayuda con descripción pormenorizada del curso, equipo o software, así como el presupuesto de coste </w:t>
      </w:r>
      <w:proofErr w:type="gramStart"/>
      <w:r w:rsidRPr="009350CC">
        <w:rPr>
          <w:rFonts w:cstheme="minorHAnsi"/>
          <w:bCs/>
        </w:rPr>
        <w:t>del mismo</w:t>
      </w:r>
      <w:proofErr w:type="gramEnd"/>
      <w:r w:rsidRPr="009350CC">
        <w:rPr>
          <w:rFonts w:cstheme="minorHAnsi"/>
          <w:bCs/>
        </w:rPr>
        <w:t>).</w:t>
      </w:r>
    </w:p>
    <w:p w14:paraId="3A8141B7" w14:textId="77777777" w:rsidR="009350CC" w:rsidRPr="009350CC" w:rsidRDefault="009350CC" w:rsidP="009350CC">
      <w:pPr>
        <w:jc w:val="both"/>
        <w:rPr>
          <w:rFonts w:cstheme="minorHAnsi"/>
          <w:b/>
        </w:rPr>
      </w:pPr>
      <w:r w:rsidRPr="009350CC">
        <w:rPr>
          <w:rFonts w:cstheme="minorHAnsi"/>
          <w:b/>
        </w:rPr>
        <w:t>¿Solicita que se tenga en cuenta su situación de discapacidad o la de uno de los miembros de su unidad familiar? (marcar con una “X”)</w:t>
      </w:r>
    </w:p>
    <w:p w14:paraId="0BC2E0C7" w14:textId="77777777" w:rsidR="009350CC" w:rsidRPr="009350CC" w:rsidRDefault="009350CC" w:rsidP="009350CC">
      <w:pPr>
        <w:jc w:val="both"/>
        <w:rPr>
          <w:rFonts w:cstheme="minorHAnsi"/>
          <w:b/>
        </w:rPr>
      </w:pPr>
      <w:r w:rsidRPr="009350CC">
        <w:rPr>
          <w:rFonts w:cstheme="minorHAnsi"/>
          <w:b/>
        </w:rPr>
        <w:t>No</w:t>
      </w:r>
    </w:p>
    <w:p w14:paraId="4E35D6DC" w14:textId="77777777" w:rsidR="009350CC" w:rsidRPr="009350CC" w:rsidRDefault="009350CC" w:rsidP="009350CC">
      <w:pPr>
        <w:jc w:val="both"/>
        <w:rPr>
          <w:rFonts w:cstheme="minorHAnsi"/>
          <w:b/>
        </w:rPr>
      </w:pPr>
      <w:r w:rsidRPr="009350CC">
        <w:rPr>
          <w:rFonts w:cstheme="minorHAnsi"/>
          <w:b/>
        </w:rPr>
        <w:t xml:space="preserve">Si </w:t>
      </w:r>
      <w:r w:rsidRPr="009350CC">
        <w:rPr>
          <w:rFonts w:cstheme="minorHAnsi"/>
          <w:bCs/>
        </w:rPr>
        <w:t>(en este caso deberá aportar con la solicitud la documentación indicada en las bases)</w:t>
      </w:r>
    </w:p>
    <w:p w14:paraId="028081FA" w14:textId="77777777" w:rsidR="009350CC" w:rsidRPr="009350CC" w:rsidRDefault="009350CC" w:rsidP="009350CC">
      <w:pPr>
        <w:jc w:val="both"/>
        <w:rPr>
          <w:rFonts w:cstheme="minorHAnsi"/>
          <w:b/>
        </w:rPr>
      </w:pPr>
      <w:r w:rsidRPr="009350CC">
        <w:rPr>
          <w:rFonts w:cstheme="minorHAnsi"/>
          <w:b/>
        </w:rPr>
        <w:t>Firmado:</w:t>
      </w:r>
    </w:p>
    <w:p w14:paraId="1707154F" w14:textId="77777777" w:rsidR="009350CC" w:rsidRPr="009350CC" w:rsidRDefault="009350CC" w:rsidP="009350CC">
      <w:pPr>
        <w:jc w:val="both"/>
        <w:rPr>
          <w:rFonts w:cstheme="minorHAnsi"/>
          <w:b/>
        </w:rPr>
      </w:pPr>
    </w:p>
    <w:p w14:paraId="093DD187" w14:textId="5EE56222" w:rsidR="00164B27" w:rsidRPr="009350CC" w:rsidRDefault="009350CC" w:rsidP="003C690D">
      <w:pPr>
        <w:jc w:val="both"/>
        <w:rPr>
          <w:rFonts w:cstheme="minorHAnsi"/>
        </w:rPr>
      </w:pPr>
      <w:r w:rsidRPr="009350CC">
        <w:rPr>
          <w:rFonts w:cstheme="minorHAnsi"/>
          <w:b/>
          <w:u w:val="single"/>
        </w:rPr>
        <w:t>RECUERDE</w:t>
      </w:r>
      <w:r w:rsidRPr="009350CC">
        <w:rPr>
          <w:rFonts w:cstheme="minorHAnsi"/>
          <w:b/>
        </w:rPr>
        <w:t>: LEA DETENIDAMENTE LAS BASES DE LA AYUDA Y ACOMPAÑE ESTA SOLICITUD CON TODA LA DOCUMENTACIÓN ESPECIFICADA EN LAS BASES</w:t>
      </w:r>
      <w:bookmarkStart w:id="0" w:name="_Hlk152251396"/>
      <w:r w:rsidRPr="009350CC">
        <w:rPr>
          <w:rFonts w:cstheme="minorHAnsi"/>
        </w:rPr>
        <w:t xml:space="preserve"> </w:t>
      </w:r>
      <w:bookmarkEnd w:id="0"/>
    </w:p>
    <w:sectPr w:rsidR="00164B27" w:rsidRPr="009350CC" w:rsidSect="00D77AD8">
      <w:headerReference w:type="default" r:id="rId11"/>
      <w:footerReference w:type="default" r:id="rId12"/>
      <w:type w:val="continuous"/>
      <w:pgSz w:w="11906" w:h="16838"/>
      <w:pgMar w:top="1702" w:right="1701" w:bottom="1276" w:left="1701" w:header="426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A797B" w14:textId="77777777" w:rsidR="00245C5E" w:rsidRDefault="00245C5E" w:rsidP="00CA7B3E">
      <w:pPr>
        <w:spacing w:after="0" w:line="240" w:lineRule="auto"/>
      </w:pPr>
      <w:r>
        <w:separator/>
      </w:r>
    </w:p>
  </w:endnote>
  <w:endnote w:type="continuationSeparator" w:id="0">
    <w:p w14:paraId="7094A2A9" w14:textId="77777777" w:rsidR="00245C5E" w:rsidRDefault="00245C5E" w:rsidP="00CA7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FF2C1" w14:textId="20F2999B" w:rsidR="00683F58" w:rsidRDefault="00683F58">
    <w:pPr>
      <w:pStyle w:val="Piedepgina"/>
      <w:jc w:val="right"/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6CBF6D74" wp14:editId="06D6E9E3">
          <wp:simplePos x="0" y="0"/>
          <wp:positionH relativeFrom="column">
            <wp:posOffset>-1148080</wp:posOffset>
          </wp:positionH>
          <wp:positionV relativeFrom="paragraph">
            <wp:posOffset>-822960</wp:posOffset>
          </wp:positionV>
          <wp:extent cx="1158050" cy="272969"/>
          <wp:effectExtent l="4445" t="0" r="0" b="0"/>
          <wp:wrapNone/>
          <wp:docPr id="1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aboraciónSGAE-01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1500"/>
                            </a14:imgEffect>
                            <a14:imgEffect>
                              <a14:saturation sat="391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158050" cy="272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20CE3A" w14:textId="77777777" w:rsidR="00683F58" w:rsidRDefault="00683F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982A7" w14:textId="77777777" w:rsidR="00245C5E" w:rsidRDefault="00245C5E" w:rsidP="00CA7B3E">
      <w:pPr>
        <w:spacing w:after="0" w:line="240" w:lineRule="auto"/>
      </w:pPr>
      <w:r>
        <w:separator/>
      </w:r>
    </w:p>
  </w:footnote>
  <w:footnote w:type="continuationSeparator" w:id="0">
    <w:p w14:paraId="5F6B0EBB" w14:textId="77777777" w:rsidR="00245C5E" w:rsidRDefault="00245C5E" w:rsidP="00CA7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A7887" w14:textId="418DA330" w:rsidR="00683F58" w:rsidRDefault="009328B7" w:rsidP="007B74E3">
    <w:pPr>
      <w:pStyle w:val="Encabezado"/>
      <w:jc w:val="right"/>
    </w:pPr>
    <w:r w:rsidRPr="001D25ED">
      <w:rPr>
        <w:noProof/>
      </w:rPr>
      <w:drawing>
        <wp:anchor distT="0" distB="0" distL="114300" distR="114300" simplePos="0" relativeHeight="251663360" behindDoc="0" locked="1" layoutInCell="1" allowOverlap="1" wp14:anchorId="71BA4B31" wp14:editId="1407BC26">
          <wp:simplePos x="0" y="0"/>
          <wp:positionH relativeFrom="margin">
            <wp:posOffset>3642360</wp:posOffset>
          </wp:positionH>
          <wp:positionV relativeFrom="paragraph">
            <wp:posOffset>29210</wp:posOffset>
          </wp:positionV>
          <wp:extent cx="1979930" cy="359410"/>
          <wp:effectExtent l="0" t="0" r="1270" b="2540"/>
          <wp:wrapNone/>
          <wp:docPr id="1" name="0 Imagen" descr="Imagen que contiene monitor, luz, reloj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FSGAE_pantone282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9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3F58" w:rsidRPr="001D25ED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B07777" wp14:editId="2AA61C05">
              <wp:simplePos x="0" y="0"/>
              <wp:positionH relativeFrom="column">
                <wp:posOffset>-3092132</wp:posOffset>
              </wp:positionH>
              <wp:positionV relativeFrom="paragraph">
                <wp:posOffset>2751137</wp:posOffset>
              </wp:positionV>
              <wp:extent cx="5920740" cy="1263015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5920740" cy="12630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D76EEC" w14:textId="77777777" w:rsidR="00683F58" w:rsidRPr="0008020F" w:rsidRDefault="00683F58" w:rsidP="001D25ED">
                          <w:pPr>
                            <w:rPr>
                              <w:rFonts w:ascii="Times" w:hAnsi="Times" w:cs="Times"/>
                              <w:color w:val="002060"/>
                              <w:sz w:val="14"/>
                              <w:szCs w:val="20"/>
                            </w:rPr>
                          </w:pPr>
                          <w:r w:rsidRPr="0008020F">
                            <w:rPr>
                              <w:rFonts w:ascii="Times" w:hAnsi="Times" w:cs="Times"/>
                              <w:color w:val="002060"/>
                              <w:sz w:val="14"/>
                              <w:szCs w:val="20"/>
                            </w:rPr>
                            <w:t>Entidad inscrita en el Registro de Fundaciones Culturales B.O.E. 140397 – O.M. 24.2.97 – CIF: G-81624736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B0777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243.45pt;margin-top:216.6pt;width:466.2pt;height:99.4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" filled="f" stroked="f">
              <v:textbox>
                <w:txbxContent>
                  <w:p w14:paraId="7DD76EEC" w14:textId="77777777" w:rsidR="00683F58" w:rsidRPr="0008020F" w:rsidRDefault="00683F58" w:rsidP="001D25ED">
                    <w:pPr>
                      <w:rPr>
                        <w:rFonts w:ascii="Times" w:hAnsi="Times" w:cs="Times"/>
                        <w:color w:val="002060"/>
                        <w:sz w:val="14"/>
                        <w:szCs w:val="20"/>
                      </w:rPr>
                    </w:pPr>
                    <w:r w:rsidRPr="0008020F">
                      <w:rPr>
                        <w:rFonts w:ascii="Times" w:hAnsi="Times" w:cs="Times"/>
                        <w:color w:val="002060"/>
                        <w:sz w:val="14"/>
                        <w:szCs w:val="20"/>
                      </w:rPr>
                      <w:t>Entidad inscrita en el Registro de Fundaciones Culturales B.O.E. 140397 – O.M. 24.2.97 – CIF: G-81624736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303DD"/>
    <w:multiLevelType w:val="hybridMultilevel"/>
    <w:tmpl w:val="EED054AA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1">
    <w:nsid w:val="0C930360"/>
    <w:multiLevelType w:val="hybridMultilevel"/>
    <w:tmpl w:val="8A288D2C"/>
    <w:lvl w:ilvl="0" w:tplc="506A7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0E950F11"/>
    <w:multiLevelType w:val="hybridMultilevel"/>
    <w:tmpl w:val="7B76DBA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15B56659"/>
    <w:multiLevelType w:val="hybridMultilevel"/>
    <w:tmpl w:val="5B006D8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1">
    <w:nsid w:val="18BB77FB"/>
    <w:multiLevelType w:val="hybridMultilevel"/>
    <w:tmpl w:val="E99CBC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8698A"/>
    <w:multiLevelType w:val="hybridMultilevel"/>
    <w:tmpl w:val="122C7FB2"/>
    <w:lvl w:ilvl="0" w:tplc="0C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A0003">
      <w:start w:val="1"/>
      <w:numFmt w:val="bullet"/>
      <w:lvlText w:val="o"/>
      <w:lvlJc w:val="left"/>
      <w:pPr>
        <w:ind w:left="1080" w:hanging="360"/>
      </w:pPr>
      <w:rPr>
        <w:rFonts w:ascii="Courier" w:hAnsi="Courier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Bookshelf Symbol 7" w:hAnsi="Bookshelf Symbol 7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" w:hAnsi="Courier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Bookshelf Symbol 7" w:hAnsi="Bookshelf Symbol 7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" w:hAnsi="Courier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Bookshelf Symbol 7" w:hAnsi="Bookshelf Symbol 7" w:hint="default"/>
      </w:rPr>
    </w:lvl>
  </w:abstractNum>
  <w:abstractNum w:abstractNumId="6" w15:restartNumberingAfterBreak="1">
    <w:nsid w:val="26647292"/>
    <w:multiLevelType w:val="hybridMultilevel"/>
    <w:tmpl w:val="999C6CC6"/>
    <w:lvl w:ilvl="0" w:tplc="B254EEB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427E6"/>
    <w:multiLevelType w:val="hybridMultilevel"/>
    <w:tmpl w:val="6062EA8E"/>
    <w:lvl w:ilvl="0" w:tplc="1122A742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3964E71"/>
    <w:multiLevelType w:val="hybridMultilevel"/>
    <w:tmpl w:val="625E0A7E"/>
    <w:lvl w:ilvl="0" w:tplc="7B32AC7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1B1FCD"/>
    <w:multiLevelType w:val="hybridMultilevel"/>
    <w:tmpl w:val="058E77F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1">
    <w:nsid w:val="41116AAE"/>
    <w:multiLevelType w:val="hybridMultilevel"/>
    <w:tmpl w:val="03927AE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374DE5"/>
    <w:multiLevelType w:val="hybridMultilevel"/>
    <w:tmpl w:val="08D2C48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F66F2D"/>
    <w:multiLevelType w:val="hybridMultilevel"/>
    <w:tmpl w:val="C79C3A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1809CD"/>
    <w:multiLevelType w:val="hybridMultilevel"/>
    <w:tmpl w:val="4BD82E5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E8915B6"/>
    <w:multiLevelType w:val="hybridMultilevel"/>
    <w:tmpl w:val="C9C0419C"/>
    <w:lvl w:ilvl="0" w:tplc="A246E8DC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A0003">
      <w:start w:val="1"/>
      <w:numFmt w:val="bullet"/>
      <w:lvlText w:val="o"/>
      <w:lvlJc w:val="left"/>
      <w:pPr>
        <w:ind w:left="1080" w:hanging="360"/>
      </w:pPr>
      <w:rPr>
        <w:rFonts w:ascii="Courier" w:hAnsi="Courier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Bookshelf Symbol 7" w:hAnsi="Bookshelf Symbol 7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" w:hAnsi="Courier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Bookshelf Symbol 7" w:hAnsi="Bookshelf Symbol 7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" w:hAnsi="Courier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Bookshelf Symbol 7" w:hAnsi="Bookshelf Symbol 7" w:hint="default"/>
      </w:rPr>
    </w:lvl>
  </w:abstractNum>
  <w:abstractNum w:abstractNumId="15" w15:restartNumberingAfterBreak="0">
    <w:nsid w:val="5AA64ED6"/>
    <w:multiLevelType w:val="hybridMultilevel"/>
    <w:tmpl w:val="61D23B2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1">
    <w:nsid w:val="5ACD42F2"/>
    <w:multiLevelType w:val="hybridMultilevel"/>
    <w:tmpl w:val="410E19EC"/>
    <w:lvl w:ilvl="0" w:tplc="CA4EB626">
      <w:start w:val="1"/>
      <w:numFmt w:val="lowerLetter"/>
      <w:lvlText w:val="%1)"/>
      <w:lvlJc w:val="left"/>
      <w:pPr>
        <w:tabs>
          <w:tab w:val="num" w:pos="1361"/>
        </w:tabs>
        <w:ind w:left="1361" w:hanging="653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5C600E2E"/>
    <w:multiLevelType w:val="hybridMultilevel"/>
    <w:tmpl w:val="AD703A9C"/>
    <w:lvl w:ilvl="0" w:tplc="461E3E5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473C26"/>
    <w:multiLevelType w:val="hybridMultilevel"/>
    <w:tmpl w:val="8E3E452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3572C05"/>
    <w:multiLevelType w:val="hybridMultilevel"/>
    <w:tmpl w:val="EB2447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863695">
    <w:abstractNumId w:val="10"/>
  </w:num>
  <w:num w:numId="2" w16cid:durableId="1032075531">
    <w:abstractNumId w:val="2"/>
  </w:num>
  <w:num w:numId="3" w16cid:durableId="2030838995">
    <w:abstractNumId w:val="3"/>
  </w:num>
  <w:num w:numId="4" w16cid:durableId="1448042801">
    <w:abstractNumId w:val="1"/>
  </w:num>
  <w:num w:numId="5" w16cid:durableId="1376084208">
    <w:abstractNumId w:val="16"/>
  </w:num>
  <w:num w:numId="6" w16cid:durableId="184944522">
    <w:abstractNumId w:val="4"/>
  </w:num>
  <w:num w:numId="7" w16cid:durableId="707341549">
    <w:abstractNumId w:val="6"/>
  </w:num>
  <w:num w:numId="8" w16cid:durableId="1293368423">
    <w:abstractNumId w:val="13"/>
  </w:num>
  <w:num w:numId="9" w16cid:durableId="9056042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1878349">
    <w:abstractNumId w:val="8"/>
  </w:num>
  <w:num w:numId="11" w16cid:durableId="840697746">
    <w:abstractNumId w:val="15"/>
  </w:num>
  <w:num w:numId="12" w16cid:durableId="14106880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9461697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89147179">
    <w:abstractNumId w:val="12"/>
  </w:num>
  <w:num w:numId="15" w16cid:durableId="254216433">
    <w:abstractNumId w:val="18"/>
  </w:num>
  <w:num w:numId="16" w16cid:durableId="1416589188">
    <w:abstractNumId w:val="0"/>
  </w:num>
  <w:num w:numId="17" w16cid:durableId="597367997">
    <w:abstractNumId w:val="11"/>
  </w:num>
  <w:num w:numId="18" w16cid:durableId="1297760300">
    <w:abstractNumId w:val="19"/>
  </w:num>
  <w:num w:numId="19" w16cid:durableId="772170029">
    <w:abstractNumId w:val="14"/>
  </w:num>
  <w:num w:numId="20" w16cid:durableId="1382948516">
    <w:abstractNumId w:val="5"/>
  </w:num>
  <w:num w:numId="21" w16cid:durableId="1997041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05E"/>
    <w:rsid w:val="00000DBF"/>
    <w:rsid w:val="00001831"/>
    <w:rsid w:val="00001BC1"/>
    <w:rsid w:val="00030EF7"/>
    <w:rsid w:val="00035582"/>
    <w:rsid w:val="00040DE4"/>
    <w:rsid w:val="000414FE"/>
    <w:rsid w:val="000424FF"/>
    <w:rsid w:val="00043258"/>
    <w:rsid w:val="0008020F"/>
    <w:rsid w:val="00086DFF"/>
    <w:rsid w:val="0009279F"/>
    <w:rsid w:val="00095F4D"/>
    <w:rsid w:val="000A7F90"/>
    <w:rsid w:val="000B21FC"/>
    <w:rsid w:val="000C1044"/>
    <w:rsid w:val="000C7C12"/>
    <w:rsid w:val="000D067D"/>
    <w:rsid w:val="000D48AF"/>
    <w:rsid w:val="000E4986"/>
    <w:rsid w:val="000E4CBC"/>
    <w:rsid w:val="000E733A"/>
    <w:rsid w:val="000F5EF9"/>
    <w:rsid w:val="00104B31"/>
    <w:rsid w:val="00110E5E"/>
    <w:rsid w:val="00111324"/>
    <w:rsid w:val="00112C08"/>
    <w:rsid w:val="001149B7"/>
    <w:rsid w:val="00121303"/>
    <w:rsid w:val="00126708"/>
    <w:rsid w:val="0013005E"/>
    <w:rsid w:val="001338F5"/>
    <w:rsid w:val="00145386"/>
    <w:rsid w:val="001569AA"/>
    <w:rsid w:val="001574CB"/>
    <w:rsid w:val="00164B27"/>
    <w:rsid w:val="001666F3"/>
    <w:rsid w:val="001672C2"/>
    <w:rsid w:val="001723E5"/>
    <w:rsid w:val="0017332C"/>
    <w:rsid w:val="0018242F"/>
    <w:rsid w:val="00183F3D"/>
    <w:rsid w:val="00193D9C"/>
    <w:rsid w:val="001A70C9"/>
    <w:rsid w:val="001C04F5"/>
    <w:rsid w:val="001C14EE"/>
    <w:rsid w:val="001C446B"/>
    <w:rsid w:val="001D25ED"/>
    <w:rsid w:val="001D4B3E"/>
    <w:rsid w:val="001F7D12"/>
    <w:rsid w:val="00200532"/>
    <w:rsid w:val="002122DC"/>
    <w:rsid w:val="002276FA"/>
    <w:rsid w:val="00231B9F"/>
    <w:rsid w:val="002330B5"/>
    <w:rsid w:val="00234E35"/>
    <w:rsid w:val="00242346"/>
    <w:rsid w:val="00245C5E"/>
    <w:rsid w:val="0024745B"/>
    <w:rsid w:val="0025744B"/>
    <w:rsid w:val="00261C36"/>
    <w:rsid w:val="0026582C"/>
    <w:rsid w:val="0027015A"/>
    <w:rsid w:val="00273D1E"/>
    <w:rsid w:val="00283141"/>
    <w:rsid w:val="0028779D"/>
    <w:rsid w:val="002A5001"/>
    <w:rsid w:val="002A5E18"/>
    <w:rsid w:val="002B278B"/>
    <w:rsid w:val="002C0C2B"/>
    <w:rsid w:val="002D1DA7"/>
    <w:rsid w:val="002E12FB"/>
    <w:rsid w:val="002E52E6"/>
    <w:rsid w:val="002F39CB"/>
    <w:rsid w:val="00300005"/>
    <w:rsid w:val="00312285"/>
    <w:rsid w:val="00312513"/>
    <w:rsid w:val="0031502C"/>
    <w:rsid w:val="00324C9E"/>
    <w:rsid w:val="00330852"/>
    <w:rsid w:val="003346BC"/>
    <w:rsid w:val="0034747F"/>
    <w:rsid w:val="00356BE6"/>
    <w:rsid w:val="00364513"/>
    <w:rsid w:val="00377089"/>
    <w:rsid w:val="003854EB"/>
    <w:rsid w:val="00386279"/>
    <w:rsid w:val="00392A11"/>
    <w:rsid w:val="003A1140"/>
    <w:rsid w:val="003C0901"/>
    <w:rsid w:val="003C461B"/>
    <w:rsid w:val="003C5567"/>
    <w:rsid w:val="003C690D"/>
    <w:rsid w:val="003D47AA"/>
    <w:rsid w:val="003D5BE5"/>
    <w:rsid w:val="003D7DDB"/>
    <w:rsid w:val="003E5AEA"/>
    <w:rsid w:val="003E5CAD"/>
    <w:rsid w:val="003F6BAC"/>
    <w:rsid w:val="00405E89"/>
    <w:rsid w:val="00406466"/>
    <w:rsid w:val="00406F24"/>
    <w:rsid w:val="0042024F"/>
    <w:rsid w:val="004308A2"/>
    <w:rsid w:val="0043761D"/>
    <w:rsid w:val="00440532"/>
    <w:rsid w:val="00451FDB"/>
    <w:rsid w:val="00453A66"/>
    <w:rsid w:val="00454E4E"/>
    <w:rsid w:val="00460221"/>
    <w:rsid w:val="0046058A"/>
    <w:rsid w:val="00473A5C"/>
    <w:rsid w:val="00473D79"/>
    <w:rsid w:val="004908CC"/>
    <w:rsid w:val="00496AD6"/>
    <w:rsid w:val="00496D64"/>
    <w:rsid w:val="00496E82"/>
    <w:rsid w:val="004A78AD"/>
    <w:rsid w:val="004B21C1"/>
    <w:rsid w:val="004B28BF"/>
    <w:rsid w:val="004B2D12"/>
    <w:rsid w:val="004C3B38"/>
    <w:rsid w:val="004D6891"/>
    <w:rsid w:val="004E4D27"/>
    <w:rsid w:val="004F5D10"/>
    <w:rsid w:val="00506124"/>
    <w:rsid w:val="00523C1B"/>
    <w:rsid w:val="00524154"/>
    <w:rsid w:val="00533649"/>
    <w:rsid w:val="00535CBA"/>
    <w:rsid w:val="00546E78"/>
    <w:rsid w:val="0055493D"/>
    <w:rsid w:val="00581AAD"/>
    <w:rsid w:val="005826ED"/>
    <w:rsid w:val="00587CB3"/>
    <w:rsid w:val="005A3268"/>
    <w:rsid w:val="005A3514"/>
    <w:rsid w:val="005A6ABC"/>
    <w:rsid w:val="005C36EF"/>
    <w:rsid w:val="005E3F6F"/>
    <w:rsid w:val="005F7A03"/>
    <w:rsid w:val="006042B1"/>
    <w:rsid w:val="0061468A"/>
    <w:rsid w:val="00614CB0"/>
    <w:rsid w:val="00620FAD"/>
    <w:rsid w:val="00637269"/>
    <w:rsid w:val="00642136"/>
    <w:rsid w:val="006437D8"/>
    <w:rsid w:val="006464B3"/>
    <w:rsid w:val="0064742D"/>
    <w:rsid w:val="00660CF4"/>
    <w:rsid w:val="006633BE"/>
    <w:rsid w:val="0067117A"/>
    <w:rsid w:val="0068156F"/>
    <w:rsid w:val="00683F58"/>
    <w:rsid w:val="006B03C7"/>
    <w:rsid w:val="006B513D"/>
    <w:rsid w:val="006C7DEE"/>
    <w:rsid w:val="006D321D"/>
    <w:rsid w:val="006D4FF3"/>
    <w:rsid w:val="006F1190"/>
    <w:rsid w:val="00710CF6"/>
    <w:rsid w:val="00723404"/>
    <w:rsid w:val="007315BD"/>
    <w:rsid w:val="007329F9"/>
    <w:rsid w:val="00742791"/>
    <w:rsid w:val="00754BFA"/>
    <w:rsid w:val="0075526E"/>
    <w:rsid w:val="00760D58"/>
    <w:rsid w:val="00764A5E"/>
    <w:rsid w:val="0076575D"/>
    <w:rsid w:val="0078464A"/>
    <w:rsid w:val="007865EC"/>
    <w:rsid w:val="00791741"/>
    <w:rsid w:val="00795634"/>
    <w:rsid w:val="007B03BA"/>
    <w:rsid w:val="007B053B"/>
    <w:rsid w:val="007B44DC"/>
    <w:rsid w:val="007B74E3"/>
    <w:rsid w:val="007D62D6"/>
    <w:rsid w:val="007F1E67"/>
    <w:rsid w:val="0080398C"/>
    <w:rsid w:val="00805335"/>
    <w:rsid w:val="00810DD2"/>
    <w:rsid w:val="00812373"/>
    <w:rsid w:val="00812EDA"/>
    <w:rsid w:val="0081687C"/>
    <w:rsid w:val="00823459"/>
    <w:rsid w:val="00825B00"/>
    <w:rsid w:val="00826597"/>
    <w:rsid w:val="00833620"/>
    <w:rsid w:val="00845264"/>
    <w:rsid w:val="0084687F"/>
    <w:rsid w:val="00861F40"/>
    <w:rsid w:val="00861F6C"/>
    <w:rsid w:val="0087676C"/>
    <w:rsid w:val="00876E91"/>
    <w:rsid w:val="008773DC"/>
    <w:rsid w:val="00893FBB"/>
    <w:rsid w:val="0089592D"/>
    <w:rsid w:val="008C232A"/>
    <w:rsid w:val="008C6AA7"/>
    <w:rsid w:val="008D5107"/>
    <w:rsid w:val="008E5215"/>
    <w:rsid w:val="00902915"/>
    <w:rsid w:val="00903B6D"/>
    <w:rsid w:val="009066CC"/>
    <w:rsid w:val="0091764C"/>
    <w:rsid w:val="00931435"/>
    <w:rsid w:val="009328B7"/>
    <w:rsid w:val="00933E0F"/>
    <w:rsid w:val="009350CC"/>
    <w:rsid w:val="00945DD9"/>
    <w:rsid w:val="00946D5C"/>
    <w:rsid w:val="00954D19"/>
    <w:rsid w:val="00957D83"/>
    <w:rsid w:val="0096558B"/>
    <w:rsid w:val="00976BFB"/>
    <w:rsid w:val="00996F14"/>
    <w:rsid w:val="009A0E89"/>
    <w:rsid w:val="009A6440"/>
    <w:rsid w:val="009A6A31"/>
    <w:rsid w:val="009B2156"/>
    <w:rsid w:val="009C0D59"/>
    <w:rsid w:val="009C6B0C"/>
    <w:rsid w:val="009D0AE1"/>
    <w:rsid w:val="009D1346"/>
    <w:rsid w:val="009D3032"/>
    <w:rsid w:val="009D68BD"/>
    <w:rsid w:val="009E4A87"/>
    <w:rsid w:val="00A05E66"/>
    <w:rsid w:val="00A07EE3"/>
    <w:rsid w:val="00A12310"/>
    <w:rsid w:val="00A167D8"/>
    <w:rsid w:val="00A241C7"/>
    <w:rsid w:val="00A301FD"/>
    <w:rsid w:val="00A42FEA"/>
    <w:rsid w:val="00A57C3E"/>
    <w:rsid w:val="00A76FFC"/>
    <w:rsid w:val="00A80806"/>
    <w:rsid w:val="00A810DE"/>
    <w:rsid w:val="00A85518"/>
    <w:rsid w:val="00A87F25"/>
    <w:rsid w:val="00A97673"/>
    <w:rsid w:val="00AC0E42"/>
    <w:rsid w:val="00AC2FC8"/>
    <w:rsid w:val="00AC49CF"/>
    <w:rsid w:val="00AC6DB6"/>
    <w:rsid w:val="00AD0439"/>
    <w:rsid w:val="00AD2ABB"/>
    <w:rsid w:val="00AE0AB1"/>
    <w:rsid w:val="00AF70B1"/>
    <w:rsid w:val="00AF7238"/>
    <w:rsid w:val="00AF7481"/>
    <w:rsid w:val="00B0181C"/>
    <w:rsid w:val="00B063EF"/>
    <w:rsid w:val="00B23DB5"/>
    <w:rsid w:val="00B50E5E"/>
    <w:rsid w:val="00B548AD"/>
    <w:rsid w:val="00B65528"/>
    <w:rsid w:val="00B67CF0"/>
    <w:rsid w:val="00B9369C"/>
    <w:rsid w:val="00BA0757"/>
    <w:rsid w:val="00BB129C"/>
    <w:rsid w:val="00BC0241"/>
    <w:rsid w:val="00BC27C7"/>
    <w:rsid w:val="00BD7172"/>
    <w:rsid w:val="00BD78F3"/>
    <w:rsid w:val="00BE0C5F"/>
    <w:rsid w:val="00BF3D05"/>
    <w:rsid w:val="00C00B2F"/>
    <w:rsid w:val="00C03D7D"/>
    <w:rsid w:val="00C11D36"/>
    <w:rsid w:val="00C1263D"/>
    <w:rsid w:val="00C32C4E"/>
    <w:rsid w:val="00C427A6"/>
    <w:rsid w:val="00C45AD2"/>
    <w:rsid w:val="00C5518A"/>
    <w:rsid w:val="00C56F6C"/>
    <w:rsid w:val="00C608F7"/>
    <w:rsid w:val="00C67D2F"/>
    <w:rsid w:val="00C720FE"/>
    <w:rsid w:val="00C7446C"/>
    <w:rsid w:val="00C74C03"/>
    <w:rsid w:val="00C7594A"/>
    <w:rsid w:val="00C8708D"/>
    <w:rsid w:val="00C9382A"/>
    <w:rsid w:val="00C94152"/>
    <w:rsid w:val="00CA0A44"/>
    <w:rsid w:val="00CA794B"/>
    <w:rsid w:val="00CA7B3E"/>
    <w:rsid w:val="00CB3D73"/>
    <w:rsid w:val="00CC455F"/>
    <w:rsid w:val="00CD64FD"/>
    <w:rsid w:val="00CE6F73"/>
    <w:rsid w:val="00CF190A"/>
    <w:rsid w:val="00D070A3"/>
    <w:rsid w:val="00D263AA"/>
    <w:rsid w:val="00D309AF"/>
    <w:rsid w:val="00D31EA0"/>
    <w:rsid w:val="00D34B27"/>
    <w:rsid w:val="00D56B2B"/>
    <w:rsid w:val="00D641E5"/>
    <w:rsid w:val="00D74228"/>
    <w:rsid w:val="00D768EB"/>
    <w:rsid w:val="00D77AD8"/>
    <w:rsid w:val="00D82E8D"/>
    <w:rsid w:val="00D832FC"/>
    <w:rsid w:val="00D9116B"/>
    <w:rsid w:val="00D96524"/>
    <w:rsid w:val="00D96AE4"/>
    <w:rsid w:val="00DA008E"/>
    <w:rsid w:val="00DA6475"/>
    <w:rsid w:val="00DB0B00"/>
    <w:rsid w:val="00DB18E5"/>
    <w:rsid w:val="00DB4FB5"/>
    <w:rsid w:val="00DC6AF2"/>
    <w:rsid w:val="00DD0051"/>
    <w:rsid w:val="00DD0F75"/>
    <w:rsid w:val="00DE1839"/>
    <w:rsid w:val="00DE3024"/>
    <w:rsid w:val="00DE3D37"/>
    <w:rsid w:val="00E00B88"/>
    <w:rsid w:val="00E00C3C"/>
    <w:rsid w:val="00E032E9"/>
    <w:rsid w:val="00E079FF"/>
    <w:rsid w:val="00E15A24"/>
    <w:rsid w:val="00E37943"/>
    <w:rsid w:val="00E471AE"/>
    <w:rsid w:val="00E50115"/>
    <w:rsid w:val="00E83AD6"/>
    <w:rsid w:val="00E87DC8"/>
    <w:rsid w:val="00E9450F"/>
    <w:rsid w:val="00EE54F2"/>
    <w:rsid w:val="00F01FAB"/>
    <w:rsid w:val="00F03C50"/>
    <w:rsid w:val="00F165DA"/>
    <w:rsid w:val="00F2049E"/>
    <w:rsid w:val="00F23C80"/>
    <w:rsid w:val="00F40225"/>
    <w:rsid w:val="00F4554B"/>
    <w:rsid w:val="00F5305B"/>
    <w:rsid w:val="00F55A88"/>
    <w:rsid w:val="00F56177"/>
    <w:rsid w:val="00F6114E"/>
    <w:rsid w:val="00F870D4"/>
    <w:rsid w:val="00FA1DDB"/>
    <w:rsid w:val="00FB14D7"/>
    <w:rsid w:val="00FC211E"/>
    <w:rsid w:val="00FC5A53"/>
    <w:rsid w:val="00FD5560"/>
    <w:rsid w:val="00FF007E"/>
    <w:rsid w:val="00FF04D1"/>
    <w:rsid w:val="00FF5BB6"/>
    <w:rsid w:val="00FF6FEB"/>
    <w:rsid w:val="04268D25"/>
    <w:rsid w:val="078CAC58"/>
    <w:rsid w:val="09287CB9"/>
    <w:rsid w:val="0E12C40A"/>
    <w:rsid w:val="113EF2AF"/>
    <w:rsid w:val="15E06ED6"/>
    <w:rsid w:val="1DD2585E"/>
    <w:rsid w:val="22064016"/>
    <w:rsid w:val="2EF05CF6"/>
    <w:rsid w:val="3869F904"/>
    <w:rsid w:val="45BAC27C"/>
    <w:rsid w:val="4B3E2E93"/>
    <w:rsid w:val="5CB8ED79"/>
    <w:rsid w:val="6130D001"/>
    <w:rsid w:val="63377196"/>
    <w:rsid w:val="698EEC7E"/>
    <w:rsid w:val="6F1019E3"/>
    <w:rsid w:val="7CDA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2E2CB"/>
  <w15:docId w15:val="{A7A1080B-96BD-4B02-86CE-A0B9E026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7B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7B3E"/>
  </w:style>
  <w:style w:type="paragraph" w:styleId="Piedepgina">
    <w:name w:val="footer"/>
    <w:basedOn w:val="Normal"/>
    <w:link w:val="PiedepginaCar"/>
    <w:uiPriority w:val="99"/>
    <w:unhideWhenUsed/>
    <w:rsid w:val="00CA7B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7B3E"/>
  </w:style>
  <w:style w:type="paragraph" w:styleId="Textodeglobo">
    <w:name w:val="Balloon Text"/>
    <w:basedOn w:val="Normal"/>
    <w:link w:val="TextodegloboCar"/>
    <w:uiPriority w:val="99"/>
    <w:semiHidden/>
    <w:unhideWhenUsed/>
    <w:rsid w:val="00CA7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7B3E"/>
    <w:rPr>
      <w:rFonts w:ascii="Tahoma" w:hAnsi="Tahoma" w:cs="Tahoma"/>
      <w:sz w:val="16"/>
      <w:szCs w:val="16"/>
    </w:rPr>
  </w:style>
  <w:style w:type="paragraph" w:customStyle="1" w:styleId="p8">
    <w:name w:val="p8"/>
    <w:basedOn w:val="Normal"/>
    <w:rsid w:val="00614CB0"/>
    <w:pPr>
      <w:snapToGrid w:val="0"/>
      <w:spacing w:after="0" w:line="280" w:lineRule="atLeast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rsid w:val="00614CB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14CB0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apple-converted-space">
    <w:name w:val="apple-converted-space"/>
    <w:rsid w:val="00614CB0"/>
  </w:style>
  <w:style w:type="paragraph" w:styleId="Prrafodelista">
    <w:name w:val="List Paragraph"/>
    <w:basedOn w:val="Normal"/>
    <w:uiPriority w:val="34"/>
    <w:qFormat/>
    <w:rsid w:val="002F39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Default">
    <w:name w:val="Default"/>
    <w:rsid w:val="00110E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61F6C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A3268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A3268"/>
  </w:style>
  <w:style w:type="character" w:styleId="Hipervnculo">
    <w:name w:val="Hyperlink"/>
    <w:basedOn w:val="Fuentedeprrafopredeter"/>
    <w:uiPriority w:val="99"/>
    <w:unhideWhenUsed/>
    <w:rsid w:val="009350CC"/>
    <w:rPr>
      <w:color w:val="0000FF"/>
      <w:u w:val="single"/>
    </w:rPr>
  </w:style>
  <w:style w:type="character" w:customStyle="1" w:styleId="xtlid-translation">
    <w:name w:val="x_tlid-translation"/>
    <w:basedOn w:val="Fuentedeprrafopredeter"/>
    <w:rsid w:val="009350CC"/>
  </w:style>
  <w:style w:type="paragraph" w:styleId="Textonotapie">
    <w:name w:val="footnote text"/>
    <w:basedOn w:val="Normal"/>
    <w:link w:val="TextonotapieCar"/>
    <w:uiPriority w:val="99"/>
    <w:semiHidden/>
    <w:unhideWhenUsed/>
    <w:rsid w:val="009350C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350C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350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8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UNJCZ\Desktop\PlantillaFSGAE_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151EA9908D749BB38D69EDE0FD681" ma:contentTypeVersion="14" ma:contentTypeDescription="Crear nuevo documento." ma:contentTypeScope="" ma:versionID="b52fea371ca7b919279887423470e552">
  <xsd:schema xmlns:xsd="http://www.w3.org/2001/XMLSchema" xmlns:xs="http://www.w3.org/2001/XMLSchema" xmlns:p="http://schemas.microsoft.com/office/2006/metadata/properties" xmlns:ns2="e50ecd27-357d-427f-a86a-4238f39ca795" xmlns:ns3="15f0bcdc-b196-418b-870a-524248b37dc4" targetNamespace="http://schemas.microsoft.com/office/2006/metadata/properties" ma:root="true" ma:fieldsID="ca09c033b5e89382c3238b837e78b1c7" ns2:_="" ns3:_="">
    <xsd:import namespace="e50ecd27-357d-427f-a86a-4238f39ca795"/>
    <xsd:import namespace="15f0bcdc-b196-418b-870a-524248b37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cd27-357d-427f-a86a-4238f39ca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6ae740a-375c-4093-9c0f-2fddf4378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cdc-b196-418b-870a-524248b37d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26f4a-b447-4588-bcbd-d55d9f502df6}" ma:internalName="TaxCatchAll" ma:showField="CatchAllData" ma:web="15f0bcdc-b196-418b-870a-524248b37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0bcdc-b196-418b-870a-524248b37dc4" xsi:nil="true"/>
    <lcf76f155ced4ddcb4097134ff3c332f xmlns="e50ecd27-357d-427f-a86a-4238f39ca79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A2CD12-DD68-4730-9245-947CF12795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ecd27-357d-427f-a86a-4238f39ca795"/>
    <ds:schemaRef ds:uri="15f0bcdc-b196-418b-870a-524248b3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5E3B16-B5B5-4506-B4E5-80FA46EFF31C}">
  <ds:schemaRefs>
    <ds:schemaRef ds:uri="http://schemas.microsoft.com/office/2006/metadata/properties"/>
    <ds:schemaRef ds:uri="http://schemas.microsoft.com/office/infopath/2007/PartnerControls"/>
    <ds:schemaRef ds:uri="15f0bcdc-b196-418b-870a-524248b37dc4"/>
    <ds:schemaRef ds:uri="e50ecd27-357d-427f-a86a-4238f39ca795"/>
  </ds:schemaRefs>
</ds:datastoreItem>
</file>

<file path=customXml/itemProps3.xml><?xml version="1.0" encoding="utf-8"?>
<ds:datastoreItem xmlns:ds="http://schemas.openxmlformats.org/officeDocument/2006/customXml" ds:itemID="{5D157133-2093-49D3-AEA6-07672F5D39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69E776-9337-4862-9D90-DF7C0A5706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PlantillaFSGAE_2</Template>
  <TotalTime>2</TotalTime>
  <Pages>1</Pages>
  <Words>188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Javier Castillo Zurita</dc:creator>
  <cp:lastModifiedBy>Angela Gomez Melero</cp:lastModifiedBy>
  <cp:revision>2</cp:revision>
  <cp:lastPrinted>2023-04-26T11:46:00Z</cp:lastPrinted>
  <dcterms:created xsi:type="dcterms:W3CDTF">2023-11-30T15:00:00Z</dcterms:created>
  <dcterms:modified xsi:type="dcterms:W3CDTF">2023-11-30T15:00:00Z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0x010100F26151EA9908D749BB38D69EDE0FD681</vt:lpwstr>
  </property>
  <property fmtid="{D5CDD505-2E9C-101B-9397-08002B2CF9AE}" pid="3" name="MediaServiceImageTags">
    <vt:lpwstr/>
  </property>
</Properties>
</file>